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Pr="008366BB" w:rsidRDefault="00711695">
      <w:pPr>
        <w:rPr>
          <w:rFonts w:asciiTheme="minorHAnsi" w:hAnsiTheme="minorHAnsi" w:cstheme="minorHAnsi"/>
          <w:lang w:val="en-GB"/>
        </w:rPr>
      </w:pPr>
    </w:p>
    <w:p w14:paraId="48EF56FF" w14:textId="77777777" w:rsidR="005E4E15" w:rsidRPr="008366BB" w:rsidRDefault="005E4E15">
      <w:pPr>
        <w:rPr>
          <w:rFonts w:asciiTheme="minorHAnsi" w:hAnsiTheme="minorHAnsi" w:cstheme="minorHAnsi"/>
          <w:color w:val="FF0000"/>
          <w:lang w:val="en-GB"/>
        </w:rPr>
      </w:pPr>
    </w:p>
    <w:p w14:paraId="56D826AD" w14:textId="65B599DB" w:rsidR="00D179DB" w:rsidRPr="008366BB" w:rsidRDefault="7386543E" w:rsidP="7386543E">
      <w:pPr>
        <w:shd w:val="clear" w:color="auto" w:fill="D9D9D9" w:themeFill="background1" w:themeFillShade="D9"/>
        <w:rPr>
          <w:rFonts w:asciiTheme="minorHAnsi" w:hAnsiTheme="minorHAnsi" w:cstheme="minorHAnsi"/>
          <w:b/>
          <w:bCs/>
          <w:color w:val="FF0000"/>
          <w:sz w:val="24"/>
          <w:szCs w:val="24"/>
          <w:lang w:val="en-GB" w:eastAsia="cs-CZ"/>
        </w:rPr>
      </w:pPr>
      <w:r w:rsidRPr="008366BB">
        <w:rPr>
          <w:rFonts w:asciiTheme="minorHAnsi" w:hAnsiTheme="minorHAnsi" w:cstheme="minorHAnsi"/>
          <w:b/>
          <w:bCs/>
          <w:sz w:val="24"/>
          <w:szCs w:val="24"/>
          <w:lang w:val="en-GB" w:eastAsia="cs-CZ"/>
        </w:rPr>
        <w:t xml:space="preserve">SHARPEN TC </w:t>
      </w:r>
      <w:r w:rsidR="008366BB">
        <w:rPr>
          <w:rFonts w:asciiTheme="minorHAnsi" w:hAnsiTheme="minorHAnsi" w:cstheme="minorHAnsi"/>
          <w:b/>
          <w:bCs/>
          <w:sz w:val="24"/>
          <w:szCs w:val="24"/>
          <w:lang w:val="en-GB" w:eastAsia="cs-CZ"/>
        </w:rPr>
        <w:t>October 5</w:t>
      </w:r>
      <w:r w:rsidR="008366BB" w:rsidRPr="008366BB">
        <w:rPr>
          <w:rFonts w:asciiTheme="minorHAnsi" w:hAnsiTheme="minorHAnsi" w:cstheme="minorHAnsi"/>
          <w:b/>
          <w:bCs/>
          <w:sz w:val="24"/>
          <w:szCs w:val="24"/>
          <w:vertAlign w:val="superscript"/>
          <w:lang w:val="en-GB" w:eastAsia="cs-CZ"/>
        </w:rPr>
        <w:t>th</w:t>
      </w:r>
      <w:r w:rsidR="008366BB">
        <w:rPr>
          <w:rFonts w:asciiTheme="minorHAnsi" w:hAnsiTheme="minorHAnsi" w:cstheme="minorHAnsi"/>
          <w:b/>
          <w:bCs/>
          <w:sz w:val="24"/>
          <w:szCs w:val="24"/>
          <w:lang w:val="en-GB" w:eastAsia="cs-CZ"/>
        </w:rPr>
        <w:t xml:space="preserve"> </w:t>
      </w:r>
      <w:r w:rsidR="00406E43" w:rsidRPr="008366BB">
        <w:rPr>
          <w:rFonts w:asciiTheme="minorHAnsi" w:hAnsiTheme="minorHAnsi" w:cstheme="minorHAnsi"/>
          <w:b/>
          <w:bCs/>
          <w:sz w:val="24"/>
          <w:szCs w:val="24"/>
          <w:lang w:val="en-GB" w:eastAsia="cs-CZ"/>
        </w:rPr>
        <w:t>2018</w:t>
      </w:r>
      <w:r w:rsidRPr="008366BB">
        <w:rPr>
          <w:rFonts w:asciiTheme="minorHAnsi" w:hAnsiTheme="minorHAnsi" w:cstheme="minorHAnsi"/>
          <w:b/>
          <w:bCs/>
          <w:sz w:val="24"/>
          <w:szCs w:val="24"/>
          <w:lang w:val="en-GB" w:eastAsia="cs-CZ"/>
        </w:rPr>
        <w:t xml:space="preserve"> </w:t>
      </w:r>
      <w:r w:rsidR="00EB4088" w:rsidRPr="008366BB">
        <w:rPr>
          <w:rFonts w:asciiTheme="minorHAnsi" w:hAnsiTheme="minorHAnsi" w:cstheme="minorHAnsi"/>
          <w:b/>
          <w:bCs/>
          <w:sz w:val="24"/>
          <w:szCs w:val="24"/>
          <w:lang w:val="en-GB" w:eastAsia="cs-CZ"/>
        </w:rPr>
        <w:t>–</w:t>
      </w:r>
      <w:r w:rsidRPr="008366BB">
        <w:rPr>
          <w:rFonts w:asciiTheme="minorHAnsi" w:hAnsiTheme="minorHAnsi" w:cstheme="minorHAnsi"/>
          <w:b/>
          <w:bCs/>
          <w:sz w:val="24"/>
          <w:szCs w:val="24"/>
          <w:lang w:val="en-GB" w:eastAsia="cs-CZ"/>
        </w:rPr>
        <w:t xml:space="preserve"> </w:t>
      </w:r>
      <w:r w:rsidR="008421B9">
        <w:rPr>
          <w:rFonts w:asciiTheme="minorHAnsi" w:hAnsiTheme="minorHAnsi" w:cstheme="minorHAnsi"/>
          <w:b/>
          <w:bCs/>
          <w:sz w:val="24"/>
          <w:szCs w:val="24"/>
          <w:lang w:val="en-GB" w:eastAsia="cs-CZ"/>
        </w:rPr>
        <w:t>TC minutes</w:t>
      </w:r>
      <w:r w:rsidR="00273636" w:rsidRPr="008366BB">
        <w:rPr>
          <w:rFonts w:asciiTheme="minorHAnsi" w:hAnsiTheme="minorHAnsi" w:cstheme="minorHAnsi"/>
          <w:b/>
          <w:bCs/>
          <w:color w:val="FF0000"/>
          <w:sz w:val="24"/>
          <w:szCs w:val="24"/>
          <w:lang w:val="en-GB" w:eastAsia="cs-CZ"/>
        </w:rPr>
        <w:t xml:space="preserve"> </w:t>
      </w:r>
    </w:p>
    <w:p w14:paraId="36E25041" w14:textId="0310954B" w:rsidR="00D81459" w:rsidRPr="008366BB" w:rsidRDefault="7386543E" w:rsidP="7386543E">
      <w:pPr>
        <w:pStyle w:val="Odstavecseseznamem"/>
        <w:ind w:left="0"/>
        <w:rPr>
          <w:rFonts w:asciiTheme="minorHAnsi" w:hAnsiTheme="minorHAnsi" w:cstheme="minorHAnsi"/>
          <w:b/>
          <w:bCs/>
          <w:sz w:val="24"/>
          <w:szCs w:val="24"/>
          <w:u w:val="single"/>
          <w:lang w:val="en-GB"/>
        </w:rPr>
      </w:pPr>
      <w:r w:rsidRPr="008366BB">
        <w:rPr>
          <w:rFonts w:asciiTheme="minorHAnsi" w:hAnsiTheme="minorHAnsi" w:cstheme="minorHAnsi"/>
          <w:b/>
          <w:bCs/>
          <w:sz w:val="24"/>
          <w:szCs w:val="24"/>
          <w:lang w:val="en-GB"/>
        </w:rPr>
        <w:t>SHARP</w:t>
      </w:r>
      <w:r w:rsidR="004211FE" w:rsidRPr="008366BB">
        <w:rPr>
          <w:rFonts w:asciiTheme="minorHAnsi" w:hAnsiTheme="minorHAnsi" w:cstheme="minorHAnsi"/>
          <w:b/>
          <w:bCs/>
          <w:sz w:val="24"/>
          <w:szCs w:val="24"/>
          <w:lang w:val="en-GB"/>
        </w:rPr>
        <w:t xml:space="preserve">EN PROJECT WEBSITE ADDRESS: </w:t>
      </w:r>
      <w:r w:rsidRPr="008366BB">
        <w:rPr>
          <w:rFonts w:asciiTheme="minorHAnsi" w:hAnsiTheme="minorHAnsi" w:cstheme="minorHAnsi"/>
          <w:b/>
          <w:bCs/>
          <w:sz w:val="24"/>
          <w:szCs w:val="24"/>
          <w:lang w:val="en-GB"/>
        </w:rPr>
        <w:t>SHARPEN.EF.TUL.CZ</w:t>
      </w:r>
    </w:p>
    <w:p w14:paraId="06B7AA31" w14:textId="77777777" w:rsidR="002F40F2" w:rsidRPr="008366BB" w:rsidRDefault="00EB4088" w:rsidP="002F40F2">
      <w:pPr>
        <w:pStyle w:val="Odstavecseseznamem"/>
        <w:ind w:left="0"/>
        <w:rPr>
          <w:rFonts w:asciiTheme="minorHAnsi" w:hAnsiTheme="minorHAnsi" w:cstheme="minorHAnsi"/>
          <w:bCs/>
          <w:sz w:val="24"/>
          <w:szCs w:val="24"/>
          <w:lang w:val="en-GB"/>
        </w:rPr>
      </w:pPr>
      <w:r w:rsidRPr="008366BB">
        <w:rPr>
          <w:rFonts w:asciiTheme="minorHAnsi" w:hAnsiTheme="minorHAnsi" w:cstheme="minorHAnsi"/>
          <w:b/>
          <w:bCs/>
          <w:sz w:val="24"/>
          <w:szCs w:val="24"/>
          <w:lang w:val="en-GB"/>
        </w:rPr>
        <w:t>SHARPEN facebook:</w:t>
      </w:r>
      <w:r w:rsidR="00F94A1B" w:rsidRPr="008366BB">
        <w:rPr>
          <w:rFonts w:asciiTheme="minorHAnsi" w:hAnsiTheme="minorHAnsi" w:cstheme="minorHAnsi"/>
          <w:b/>
          <w:bCs/>
          <w:sz w:val="24"/>
          <w:szCs w:val="24"/>
          <w:lang w:val="en-GB"/>
        </w:rPr>
        <w:t xml:space="preserve"> </w:t>
      </w:r>
      <w:r w:rsidR="00F94A1B" w:rsidRPr="008366BB">
        <w:rPr>
          <w:rFonts w:asciiTheme="minorHAnsi" w:hAnsiTheme="minorHAnsi" w:cstheme="minorHAnsi"/>
          <w:bCs/>
          <w:sz w:val="24"/>
          <w:szCs w:val="24"/>
          <w:lang w:val="en-GB"/>
        </w:rPr>
        <w:t>facebook.com/sharpenproject</w:t>
      </w:r>
    </w:p>
    <w:p w14:paraId="0229F246" w14:textId="0763476C" w:rsidR="002F40F2" w:rsidRDefault="00EB4088" w:rsidP="002F40F2">
      <w:pPr>
        <w:pStyle w:val="Odstavecseseznamem"/>
        <w:ind w:left="0"/>
        <w:rPr>
          <w:rFonts w:asciiTheme="minorHAnsi" w:hAnsiTheme="minorHAnsi" w:cstheme="minorHAnsi"/>
        </w:rPr>
      </w:pPr>
      <w:r w:rsidRPr="008366BB">
        <w:rPr>
          <w:rFonts w:asciiTheme="minorHAnsi" w:hAnsiTheme="minorHAnsi" w:cstheme="minorHAnsi"/>
          <w:b/>
          <w:bCs/>
          <w:sz w:val="24"/>
          <w:szCs w:val="24"/>
          <w:lang w:val="en-GB"/>
        </w:rPr>
        <w:t>SHARPEN twitter:</w:t>
      </w:r>
      <w:r w:rsidR="00F94A1B" w:rsidRPr="008366BB">
        <w:rPr>
          <w:rFonts w:asciiTheme="minorHAnsi" w:hAnsiTheme="minorHAnsi" w:cstheme="minorHAnsi"/>
          <w:b/>
          <w:bCs/>
          <w:sz w:val="24"/>
          <w:szCs w:val="24"/>
          <w:lang w:val="en-GB"/>
        </w:rPr>
        <w:t xml:space="preserve"> </w:t>
      </w:r>
      <w:r w:rsidR="002F40F2" w:rsidRPr="008366BB">
        <w:rPr>
          <w:rFonts w:asciiTheme="minorHAnsi" w:hAnsiTheme="minorHAnsi" w:cstheme="minorHAnsi"/>
        </w:rPr>
        <w:t>@SHARPENProject</w:t>
      </w:r>
    </w:p>
    <w:p w14:paraId="02DC63FE" w14:textId="77777777" w:rsidR="008421B9" w:rsidRDefault="008421B9" w:rsidP="002F40F2">
      <w:pPr>
        <w:pStyle w:val="Odstavecseseznamem"/>
        <w:ind w:left="0"/>
        <w:rPr>
          <w:rFonts w:asciiTheme="minorHAnsi" w:hAnsiTheme="minorHAnsi" w:cstheme="minorHAnsi"/>
        </w:rPr>
      </w:pPr>
    </w:p>
    <w:p w14:paraId="5BF4BD4C" w14:textId="78ADC9B1" w:rsidR="008421B9" w:rsidRPr="005A6B47" w:rsidRDefault="008421B9" w:rsidP="002F40F2">
      <w:pPr>
        <w:pStyle w:val="Odstavecseseznamem"/>
        <w:ind w:left="0"/>
        <w:rPr>
          <w:rFonts w:asciiTheme="minorHAnsi" w:hAnsiTheme="minorHAnsi" w:cstheme="minorHAnsi"/>
          <w:b/>
        </w:rPr>
      </w:pPr>
      <w:r w:rsidRPr="005A6B47">
        <w:rPr>
          <w:rFonts w:asciiTheme="minorHAnsi" w:hAnsiTheme="minorHAnsi" w:cstheme="minorHAnsi"/>
          <w:b/>
        </w:rPr>
        <w:t xml:space="preserve">Participants: </w:t>
      </w:r>
    </w:p>
    <w:p w14:paraId="02119C82" w14:textId="2D0D8044" w:rsidR="008421B9" w:rsidRDefault="008421B9" w:rsidP="002F40F2">
      <w:pPr>
        <w:pStyle w:val="Odstavecseseznamem"/>
        <w:ind w:left="0"/>
        <w:rPr>
          <w:rFonts w:asciiTheme="minorHAnsi" w:hAnsiTheme="minorHAnsi" w:cstheme="minorHAnsi"/>
        </w:rPr>
      </w:pPr>
      <w:r>
        <w:rPr>
          <w:rFonts w:asciiTheme="minorHAnsi" w:hAnsiTheme="minorHAnsi" w:cstheme="minorHAnsi"/>
        </w:rPr>
        <w:t xml:space="preserve">CZ: </w:t>
      </w:r>
      <w:r w:rsidR="005A6B47">
        <w:rPr>
          <w:rFonts w:asciiTheme="minorHAnsi" w:hAnsiTheme="minorHAnsi" w:cstheme="minorHAnsi"/>
        </w:rPr>
        <w:t>Doc. Ing. Kateř</w:t>
      </w:r>
      <w:r>
        <w:rPr>
          <w:rFonts w:asciiTheme="minorHAnsi" w:hAnsiTheme="minorHAnsi" w:cstheme="minorHAnsi"/>
        </w:rPr>
        <w:t>ina Maršíková</w:t>
      </w:r>
      <w:r w:rsidR="005A6B47">
        <w:rPr>
          <w:rFonts w:asciiTheme="minorHAnsi" w:hAnsiTheme="minorHAnsi" w:cstheme="minorHAnsi"/>
        </w:rPr>
        <w:t>, Ph.D.</w:t>
      </w:r>
      <w:r>
        <w:rPr>
          <w:rFonts w:asciiTheme="minorHAnsi" w:hAnsiTheme="minorHAnsi" w:cstheme="minorHAnsi"/>
        </w:rPr>
        <w:t xml:space="preserve">, </w:t>
      </w:r>
      <w:r w:rsidR="005A6B47">
        <w:rPr>
          <w:rFonts w:asciiTheme="minorHAnsi" w:hAnsiTheme="minorHAnsi" w:cstheme="minorHAnsi"/>
        </w:rPr>
        <w:t xml:space="preserve">Ing. </w:t>
      </w:r>
      <w:r>
        <w:rPr>
          <w:rFonts w:asciiTheme="minorHAnsi" w:hAnsiTheme="minorHAnsi" w:cstheme="minorHAnsi"/>
        </w:rPr>
        <w:t>Vendula Macháčková</w:t>
      </w:r>
      <w:r w:rsidR="005A6B47">
        <w:rPr>
          <w:rFonts w:asciiTheme="minorHAnsi" w:hAnsiTheme="minorHAnsi" w:cstheme="minorHAnsi"/>
        </w:rPr>
        <w:t xml:space="preserve">, MSc., Ph.D., Ing. </w:t>
      </w:r>
      <w:r>
        <w:rPr>
          <w:rFonts w:asciiTheme="minorHAnsi" w:hAnsiTheme="minorHAnsi" w:cstheme="minorHAnsi"/>
        </w:rPr>
        <w:t>Eva Šírová,</w:t>
      </w:r>
      <w:r w:rsidR="005A6B47">
        <w:rPr>
          <w:rFonts w:asciiTheme="minorHAnsi" w:hAnsiTheme="minorHAnsi" w:cstheme="minorHAnsi"/>
        </w:rPr>
        <w:t xml:space="preserve"> </w:t>
      </w:r>
      <w:proofErr w:type="gramStart"/>
      <w:r w:rsidR="005A6B47">
        <w:rPr>
          <w:rFonts w:asciiTheme="minorHAnsi" w:hAnsiTheme="minorHAnsi" w:cstheme="minorHAnsi"/>
        </w:rPr>
        <w:t xml:space="preserve">Ph.D., </w:t>
      </w:r>
      <w:r>
        <w:rPr>
          <w:rFonts w:asciiTheme="minorHAnsi" w:hAnsiTheme="minorHAnsi" w:cstheme="minorHAnsi"/>
        </w:rPr>
        <w:t xml:space="preserve"> </w:t>
      </w:r>
      <w:r w:rsidR="005A6B47">
        <w:rPr>
          <w:rFonts w:asciiTheme="minorHAnsi" w:hAnsiTheme="minorHAnsi" w:cstheme="minorHAnsi"/>
        </w:rPr>
        <w:t>Ing.</w:t>
      </w:r>
      <w:proofErr w:type="gramEnd"/>
      <w:r w:rsidR="005A6B47">
        <w:rPr>
          <w:rFonts w:asciiTheme="minorHAnsi" w:hAnsiTheme="minorHAnsi" w:cstheme="minorHAnsi"/>
        </w:rPr>
        <w:t xml:space="preserve"> </w:t>
      </w:r>
      <w:r>
        <w:rPr>
          <w:rFonts w:asciiTheme="minorHAnsi" w:hAnsiTheme="minorHAnsi" w:cstheme="minorHAnsi"/>
        </w:rPr>
        <w:t xml:space="preserve">Ondřej Moš, </w:t>
      </w:r>
      <w:r w:rsidR="005A6B47">
        <w:rPr>
          <w:rFonts w:asciiTheme="minorHAnsi" w:hAnsiTheme="minorHAnsi" w:cstheme="minorHAnsi"/>
        </w:rPr>
        <w:t xml:space="preserve">Ing. </w:t>
      </w:r>
      <w:r>
        <w:rPr>
          <w:rFonts w:asciiTheme="minorHAnsi" w:hAnsiTheme="minorHAnsi" w:cstheme="minorHAnsi"/>
        </w:rPr>
        <w:t>Jaroslav Demel</w:t>
      </w:r>
      <w:r w:rsidR="005A6B47">
        <w:rPr>
          <w:rFonts w:asciiTheme="minorHAnsi" w:hAnsiTheme="minorHAnsi" w:cstheme="minorHAnsi"/>
        </w:rPr>
        <w:t>, Ph.D., Vice-Dean of the Faculty of Economics</w:t>
      </w:r>
      <w:r>
        <w:rPr>
          <w:rFonts w:asciiTheme="minorHAnsi" w:hAnsiTheme="minorHAnsi" w:cstheme="minorHAnsi"/>
        </w:rPr>
        <w:t xml:space="preserve">, </w:t>
      </w:r>
      <w:r w:rsidR="005A6B47">
        <w:rPr>
          <w:rFonts w:asciiTheme="minorHAnsi" w:hAnsiTheme="minorHAnsi" w:cstheme="minorHAnsi"/>
        </w:rPr>
        <w:t xml:space="preserve">Ing. </w:t>
      </w:r>
      <w:r>
        <w:rPr>
          <w:rFonts w:asciiTheme="minorHAnsi" w:hAnsiTheme="minorHAnsi" w:cstheme="minorHAnsi"/>
        </w:rPr>
        <w:t>Jitka Hadová</w:t>
      </w:r>
    </w:p>
    <w:p w14:paraId="405409EA" w14:textId="2786BD7B" w:rsidR="008421B9" w:rsidRDefault="008421B9" w:rsidP="002F40F2">
      <w:pPr>
        <w:pStyle w:val="Odstavecseseznamem"/>
        <w:ind w:left="0"/>
        <w:rPr>
          <w:rFonts w:asciiTheme="minorHAnsi" w:hAnsiTheme="minorHAnsi" w:cstheme="minorHAnsi"/>
        </w:rPr>
      </w:pPr>
      <w:r>
        <w:rPr>
          <w:rFonts w:asciiTheme="minorHAnsi" w:hAnsiTheme="minorHAnsi" w:cstheme="minorHAnsi"/>
        </w:rPr>
        <w:t>Fin: Ruey</w:t>
      </w:r>
      <w:r w:rsidR="005A6B47">
        <w:rPr>
          <w:rFonts w:asciiTheme="minorHAnsi" w:hAnsiTheme="minorHAnsi" w:cstheme="minorHAnsi"/>
        </w:rPr>
        <w:t xml:space="preserve"> Komulainen</w:t>
      </w:r>
    </w:p>
    <w:p w14:paraId="0A70F762" w14:textId="713FB6B4" w:rsidR="008421B9" w:rsidRDefault="008421B9" w:rsidP="002F40F2">
      <w:pPr>
        <w:pStyle w:val="Odstavecseseznamem"/>
        <w:ind w:left="0"/>
        <w:rPr>
          <w:rFonts w:asciiTheme="minorHAnsi" w:hAnsiTheme="minorHAnsi" w:cstheme="minorHAnsi"/>
        </w:rPr>
      </w:pPr>
      <w:r>
        <w:rPr>
          <w:rFonts w:asciiTheme="minorHAnsi" w:hAnsiTheme="minorHAnsi" w:cstheme="minorHAnsi"/>
        </w:rPr>
        <w:t xml:space="preserve">Germany: Eric Forkel, Prof. Dr. Matthias Richter </w:t>
      </w:r>
    </w:p>
    <w:p w14:paraId="19F943BC" w14:textId="5F9BE1DA" w:rsidR="008421B9" w:rsidRDefault="008421B9" w:rsidP="002F40F2">
      <w:pPr>
        <w:pStyle w:val="Odstavecseseznamem"/>
        <w:ind w:left="0"/>
        <w:rPr>
          <w:rFonts w:asciiTheme="minorHAnsi" w:hAnsiTheme="minorHAnsi" w:cstheme="minorHAnsi"/>
        </w:rPr>
      </w:pPr>
      <w:r>
        <w:rPr>
          <w:rFonts w:asciiTheme="minorHAnsi" w:hAnsiTheme="minorHAnsi" w:cstheme="minorHAnsi"/>
        </w:rPr>
        <w:t>Lithuania: Donata</w:t>
      </w:r>
      <w:r w:rsidR="005A6B47">
        <w:rPr>
          <w:rFonts w:asciiTheme="minorHAnsi" w:hAnsiTheme="minorHAnsi" w:cstheme="minorHAnsi"/>
        </w:rPr>
        <w:t xml:space="preserve"> Dulke</w:t>
      </w:r>
      <w:r>
        <w:rPr>
          <w:rFonts w:asciiTheme="minorHAnsi" w:hAnsiTheme="minorHAnsi" w:cstheme="minorHAnsi"/>
        </w:rPr>
        <w:t xml:space="preserve">, Indre </w:t>
      </w:r>
      <w:r w:rsidR="005A6B47">
        <w:rPr>
          <w:rFonts w:asciiTheme="minorHAnsi" w:hAnsiTheme="minorHAnsi" w:cstheme="minorHAnsi"/>
        </w:rPr>
        <w:t>Tamasuaskiene</w:t>
      </w:r>
    </w:p>
    <w:p w14:paraId="656BA653" w14:textId="353E065C" w:rsidR="008421B9" w:rsidRPr="008366BB" w:rsidRDefault="008421B9" w:rsidP="002F40F2">
      <w:pPr>
        <w:pStyle w:val="Odstavecseseznamem"/>
        <w:ind w:left="0"/>
        <w:rPr>
          <w:rFonts w:asciiTheme="minorHAnsi" w:hAnsiTheme="minorHAnsi" w:cstheme="minorHAnsi"/>
          <w:b/>
          <w:bCs/>
          <w:sz w:val="24"/>
          <w:szCs w:val="24"/>
          <w:lang w:val="en-GB"/>
        </w:rPr>
      </w:pPr>
      <w:r>
        <w:rPr>
          <w:rFonts w:asciiTheme="minorHAnsi" w:hAnsiTheme="minorHAnsi" w:cstheme="minorHAnsi"/>
        </w:rPr>
        <w:t xml:space="preserve">UK: </w:t>
      </w:r>
      <w:r w:rsidR="005A6B47">
        <w:rPr>
          <w:rFonts w:asciiTheme="minorHAnsi" w:hAnsiTheme="minorHAnsi" w:cstheme="minorHAnsi"/>
        </w:rPr>
        <w:t xml:space="preserve">prof. </w:t>
      </w:r>
      <w:r>
        <w:rPr>
          <w:rFonts w:asciiTheme="minorHAnsi" w:hAnsiTheme="minorHAnsi" w:cstheme="minorHAnsi"/>
        </w:rPr>
        <w:t>Julie Davies</w:t>
      </w:r>
    </w:p>
    <w:p w14:paraId="175FEE84" w14:textId="116C489A" w:rsidR="00EB4088" w:rsidRPr="008366BB" w:rsidRDefault="00EB4088" w:rsidP="7386543E">
      <w:pPr>
        <w:pStyle w:val="Odstavecseseznamem"/>
        <w:ind w:left="0"/>
        <w:rPr>
          <w:rFonts w:asciiTheme="minorHAnsi" w:hAnsiTheme="minorHAnsi" w:cstheme="minorHAnsi"/>
          <w:b/>
          <w:bCs/>
          <w:color w:val="FF0000"/>
          <w:sz w:val="24"/>
          <w:szCs w:val="24"/>
        </w:rPr>
      </w:pPr>
    </w:p>
    <w:p w14:paraId="26361A13" w14:textId="0041CC32" w:rsidR="00EB4088" w:rsidRPr="008366BB" w:rsidRDefault="008421B9" w:rsidP="7386543E">
      <w:pPr>
        <w:shd w:val="clear" w:color="auto" w:fill="D9D9D9" w:themeFill="background1" w:themeFillShade="D9"/>
        <w:rPr>
          <w:rFonts w:asciiTheme="minorHAnsi" w:hAnsiTheme="minorHAnsi" w:cstheme="minorHAnsi"/>
          <w:b/>
          <w:bCs/>
          <w:sz w:val="24"/>
          <w:szCs w:val="24"/>
          <w:lang w:val="en-GB" w:eastAsia="cs-CZ"/>
        </w:rPr>
      </w:pPr>
      <w:r>
        <w:rPr>
          <w:rFonts w:asciiTheme="minorHAnsi" w:hAnsiTheme="minorHAnsi" w:cstheme="minorHAnsi"/>
          <w:b/>
          <w:bCs/>
          <w:sz w:val="24"/>
          <w:szCs w:val="24"/>
          <w:lang w:val="en-GB" w:eastAsia="cs-CZ"/>
        </w:rPr>
        <w:t>MINUTES</w:t>
      </w:r>
    </w:p>
    <w:p w14:paraId="77434385" w14:textId="688ECA96" w:rsidR="008421B9" w:rsidRDefault="008366BB" w:rsidP="008366BB">
      <w:pPr>
        <w:spacing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262B33"/>
          <w:sz w:val="24"/>
          <w:szCs w:val="24"/>
          <w:lang w:eastAsia="cs-CZ"/>
        </w:rPr>
        <w:br/>
        <w:t xml:space="preserve">1/ </w:t>
      </w:r>
      <w:r w:rsidR="00005C91" w:rsidRPr="00005C91">
        <w:rPr>
          <w:rFonts w:asciiTheme="minorHAnsi" w:eastAsia="Times New Roman" w:hAnsiTheme="minorHAnsi" w:cstheme="minorHAnsi"/>
          <w:b/>
          <w:color w:val="262B33"/>
          <w:sz w:val="24"/>
          <w:szCs w:val="24"/>
          <w:lang w:eastAsia="cs-CZ"/>
        </w:rPr>
        <w:t xml:space="preserve">PERSONNEL </w:t>
      </w:r>
      <w:r w:rsidR="00005C91">
        <w:rPr>
          <w:rFonts w:asciiTheme="minorHAnsi" w:eastAsia="Times New Roman" w:hAnsiTheme="minorHAnsi" w:cstheme="minorHAnsi"/>
          <w:b/>
          <w:bCs/>
          <w:color w:val="262B33"/>
          <w:sz w:val="24"/>
          <w:szCs w:val="24"/>
          <w:bdr w:val="none" w:sz="0" w:space="0" w:color="auto" w:frame="1"/>
          <w:lang w:eastAsia="cs-CZ"/>
        </w:rPr>
        <w:t>CHANGES IN THE GERMAN PARTNER NATIONAL TEAM</w:t>
      </w:r>
      <w:r w:rsidRPr="008366BB">
        <w:rPr>
          <w:rFonts w:asciiTheme="minorHAnsi" w:eastAsia="Times New Roman" w:hAnsiTheme="minorHAnsi" w:cstheme="minorHAnsi"/>
          <w:color w:val="262B33"/>
          <w:sz w:val="24"/>
          <w:szCs w:val="24"/>
          <w:lang w:eastAsia="cs-CZ"/>
        </w:rPr>
        <w:t xml:space="preserve"> </w:t>
      </w:r>
      <w:r w:rsidR="00005C91">
        <w:rPr>
          <w:rFonts w:asciiTheme="minorHAnsi" w:eastAsia="Times New Roman" w:hAnsiTheme="minorHAnsi" w:cstheme="minorHAnsi"/>
          <w:color w:val="262B33"/>
          <w:sz w:val="24"/>
          <w:szCs w:val="24"/>
          <w:lang w:eastAsia="cs-CZ"/>
        </w:rPr>
        <w:t>–</w:t>
      </w:r>
      <w:r w:rsidRPr="008366BB">
        <w:rPr>
          <w:rFonts w:asciiTheme="minorHAnsi" w:eastAsia="Times New Roman" w:hAnsiTheme="minorHAnsi" w:cstheme="minorHAnsi"/>
          <w:color w:val="262B33"/>
          <w:sz w:val="24"/>
          <w:szCs w:val="24"/>
          <w:lang w:eastAsia="cs-CZ"/>
        </w:rPr>
        <w:t xml:space="preserve"> </w:t>
      </w:r>
      <w:r w:rsidR="00005C91">
        <w:rPr>
          <w:rFonts w:asciiTheme="minorHAnsi" w:eastAsia="Times New Roman" w:hAnsiTheme="minorHAnsi" w:cstheme="minorHAnsi"/>
          <w:color w:val="262B33"/>
          <w:sz w:val="24"/>
          <w:szCs w:val="24"/>
          <w:lang w:eastAsia="cs-CZ"/>
        </w:rPr>
        <w:t xml:space="preserve">COMPLETELY NEW TEAM STARTS - </w:t>
      </w:r>
      <w:r w:rsidRPr="008366BB">
        <w:rPr>
          <w:rFonts w:asciiTheme="minorHAnsi" w:eastAsia="Times New Roman" w:hAnsiTheme="minorHAnsi" w:cstheme="minorHAnsi"/>
          <w:color w:val="262B33"/>
          <w:sz w:val="24"/>
          <w:szCs w:val="24"/>
          <w:lang w:eastAsia="cs-CZ"/>
        </w:rPr>
        <w:t>new members and their roles, handing of responsibilities</w:t>
      </w:r>
      <w:r w:rsidRPr="008366BB">
        <w:rPr>
          <w:rFonts w:asciiTheme="minorHAnsi" w:eastAsia="Times New Roman" w:hAnsiTheme="minorHAnsi" w:cstheme="minorHAnsi"/>
          <w:color w:val="262B33"/>
          <w:sz w:val="24"/>
          <w:szCs w:val="24"/>
          <w:lang w:eastAsia="cs-CZ"/>
        </w:rPr>
        <w:br/>
      </w:r>
    </w:p>
    <w:p w14:paraId="2E8F7965" w14:textId="539C263F" w:rsidR="008421B9" w:rsidRDefault="008421B9" w:rsidP="008421B9">
      <w:r>
        <w:t xml:space="preserve">Germany – WHZ - new project team members; the Dean, </w:t>
      </w:r>
      <w:r w:rsidRPr="008421B9">
        <w:rPr>
          <w:rFonts w:asciiTheme="minorHAnsi" w:eastAsia="Times New Roman" w:hAnsiTheme="minorHAnsi" w:cstheme="minorHAnsi"/>
          <w:color w:val="262B33"/>
          <w:sz w:val="24"/>
          <w:szCs w:val="24"/>
          <w:lang w:eastAsia="cs-CZ"/>
        </w:rPr>
        <w:t xml:space="preserve">Mr. Prof. Dr. </w:t>
      </w:r>
      <w:r w:rsidR="008018FE">
        <w:rPr>
          <w:rFonts w:asciiTheme="minorHAnsi" w:eastAsia="Times New Roman" w:hAnsiTheme="minorHAnsi" w:cstheme="minorHAnsi"/>
          <w:color w:val="262B33"/>
          <w:sz w:val="24"/>
          <w:szCs w:val="24"/>
          <w:lang w:eastAsia="cs-CZ"/>
        </w:rPr>
        <w:t xml:space="preserve">Rer. Nat. </w:t>
      </w:r>
      <w:r w:rsidRPr="008421B9">
        <w:rPr>
          <w:rFonts w:asciiTheme="minorHAnsi" w:eastAsia="Times New Roman" w:hAnsiTheme="minorHAnsi" w:cstheme="minorHAnsi"/>
          <w:color w:val="262B33"/>
          <w:sz w:val="24"/>
          <w:szCs w:val="24"/>
          <w:lang w:eastAsia="cs-CZ"/>
        </w:rPr>
        <w:t>Matthias Richter, responsible for teaching and research</w:t>
      </w:r>
      <w:r>
        <w:rPr>
          <w:rFonts w:asciiTheme="minorHAnsi" w:eastAsia="Times New Roman" w:hAnsiTheme="minorHAnsi" w:cstheme="minorHAnsi"/>
          <w:color w:val="262B33"/>
          <w:sz w:val="24"/>
          <w:szCs w:val="24"/>
          <w:lang w:eastAsia="cs-CZ"/>
        </w:rPr>
        <w:t xml:space="preserve">, </w:t>
      </w:r>
      <w:r>
        <w:t xml:space="preserve">50 % of the previous responsibility of Mrs. Prof. Angela Walter; the second part 50 % to be held by Mr. </w:t>
      </w:r>
      <w:r>
        <w:rPr>
          <w:rFonts w:ascii="Arial" w:hAnsi="Arial" w:cs="Arial"/>
          <w:color w:val="000000"/>
          <w:sz w:val="20"/>
          <w:szCs w:val="20"/>
        </w:rPr>
        <w:t xml:space="preserve">Prof. </w:t>
      </w:r>
      <w:proofErr w:type="gramStart"/>
      <w:r>
        <w:rPr>
          <w:rFonts w:ascii="Arial" w:hAnsi="Arial" w:cs="Arial"/>
          <w:color w:val="000000"/>
          <w:sz w:val="20"/>
          <w:szCs w:val="20"/>
        </w:rPr>
        <w:t>Dr.-Ing.</w:t>
      </w:r>
      <w:proofErr w:type="gramEnd"/>
      <w:r>
        <w:rPr>
          <w:rFonts w:ascii="Arial" w:hAnsi="Arial" w:cs="Arial"/>
          <w:color w:val="000000"/>
          <w:sz w:val="20"/>
          <w:szCs w:val="20"/>
        </w:rPr>
        <w:t>habil. Christian-An</w:t>
      </w:r>
      <w:r w:rsidR="008018FE">
        <w:rPr>
          <w:rFonts w:ascii="Arial" w:hAnsi="Arial" w:cs="Arial"/>
          <w:color w:val="000000"/>
          <w:sz w:val="20"/>
          <w:szCs w:val="20"/>
        </w:rPr>
        <w:t>dreas Schumann, Vice Dean of the WHZ</w:t>
      </w:r>
      <w:r>
        <w:rPr>
          <w:rFonts w:ascii="Arial" w:hAnsi="Arial" w:cs="Arial"/>
          <w:color w:val="000000"/>
          <w:sz w:val="20"/>
          <w:szCs w:val="20"/>
        </w:rPr>
        <w:t xml:space="preserve"> </w:t>
      </w:r>
      <w:r w:rsidR="008018FE">
        <w:rPr>
          <w:rFonts w:ascii="Arial" w:hAnsi="Arial" w:cs="Arial"/>
          <w:color w:val="000000"/>
          <w:sz w:val="20"/>
          <w:szCs w:val="20"/>
        </w:rPr>
        <w:t xml:space="preserve">faculty of economics, </w:t>
      </w:r>
      <w:r>
        <w:t>Angela Walter – will in the background of the project</w:t>
      </w:r>
    </w:p>
    <w:p w14:paraId="5130D4C2" w14:textId="1D5B2AB1" w:rsidR="008421B9" w:rsidRDefault="008421B9" w:rsidP="008018FE">
      <w:r>
        <w:t>Eric´s responsi</w:t>
      </w:r>
      <w:r w:rsidR="008018FE">
        <w:t>bility – will be overtaken by a new team member, Mr. Daniel Stopp, taring November 1st, 2018.</w:t>
      </w:r>
    </w:p>
    <w:p w14:paraId="0391BBFA" w14:textId="77777777" w:rsidR="008018FE" w:rsidRDefault="008018FE" w:rsidP="008018FE">
      <w:r>
        <w:t xml:space="preserve">Key topics for a face to face meeting planned in Zwickau in October 2018: </w:t>
      </w:r>
    </w:p>
    <w:p w14:paraId="595EF1BD" w14:textId="08E51002" w:rsidR="008421B9" w:rsidRDefault="008421B9" w:rsidP="008018FE">
      <w:r>
        <w:t>Ensuring project continuity and sustainability</w:t>
      </w:r>
    </w:p>
    <w:p w14:paraId="48C6B729" w14:textId="62FC5A40" w:rsidR="008018FE" w:rsidRDefault="008018FE" w:rsidP="008018FE">
      <w:r>
        <w:t>Handover of ALL MATERIALS created by the German team as a manager of Output 1 till February2018</w:t>
      </w:r>
    </w:p>
    <w:p w14:paraId="0A6D7970" w14:textId="6095BC20" w:rsidR="008018FE" w:rsidRDefault="008018FE" w:rsidP="008018FE">
      <w:r>
        <w:t>Handover of completed timesheets, discussion on improvement and relevant information in a good quality – to ensure smooth financing and compliance with NA Erasmus+ KA2 guidelines for evaluation.</w:t>
      </w:r>
    </w:p>
    <w:p w14:paraId="2A6CC2A4" w14:textId="77777777" w:rsidR="008421B9" w:rsidRDefault="008421B9" w:rsidP="008018FE">
      <w:r>
        <w:t>Who will be responsible for which part/section of the project:</w:t>
      </w:r>
    </w:p>
    <w:p w14:paraId="2973E565" w14:textId="29CDC3D6" w:rsidR="008421B9" w:rsidRDefault="008421B9" w:rsidP="008018FE">
      <w:r>
        <w:t xml:space="preserve">All e-mails should go to 2 that were </w:t>
      </w:r>
      <w:r w:rsidR="008018FE">
        <w:t>previously addressed</w:t>
      </w:r>
      <w:r>
        <w:t xml:space="preserve"> </w:t>
      </w:r>
      <w:r w:rsidR="008018FE">
        <w:t xml:space="preserve">to prof. </w:t>
      </w:r>
      <w:r>
        <w:t>Angela</w:t>
      </w:r>
      <w:r w:rsidR="008018FE">
        <w:t xml:space="preserve"> Walter</w:t>
      </w:r>
    </w:p>
    <w:p w14:paraId="5E342909" w14:textId="5F68DD64" w:rsidR="008421B9" w:rsidRDefault="008421B9" w:rsidP="008018FE">
      <w:r>
        <w:t>All e-mails for E</w:t>
      </w:r>
      <w:r w:rsidR="008018FE">
        <w:t>ric – to Daniel Stopp, in Cotober to both these guys.</w:t>
      </w:r>
    </w:p>
    <w:p w14:paraId="121713D7" w14:textId="77777777" w:rsidR="008421B9" w:rsidRDefault="008421B9" w:rsidP="008421B9">
      <w:pPr>
        <w:ind w:left="720"/>
      </w:pPr>
    </w:p>
    <w:p w14:paraId="1A60E338" w14:textId="4F66AFCA" w:rsidR="008421B9" w:rsidRDefault="008421B9" w:rsidP="008018FE">
      <w:r>
        <w:t xml:space="preserve">A face-to-face </w:t>
      </w:r>
      <w:r w:rsidR="008018FE">
        <w:t>to meeting in Zwickau suggested, date to be specified later.</w:t>
      </w:r>
    </w:p>
    <w:p w14:paraId="11F99318" w14:textId="77E289A0" w:rsidR="008421B9" w:rsidRDefault="008018FE" w:rsidP="008018FE">
      <w:r>
        <w:lastRenderedPageBreak/>
        <w:t>From the German team: p</w:t>
      </w:r>
      <w:r w:rsidR="008421B9">
        <w:t>rof. Richter</w:t>
      </w:r>
      <w:r>
        <w:t xml:space="preserve">, prof. Schumann, E. Walter, D. Stopp - </w:t>
      </w:r>
    </w:p>
    <w:p w14:paraId="2A48C320" w14:textId="77777777" w:rsidR="008421B9" w:rsidRDefault="008421B9" w:rsidP="008366BB">
      <w:pPr>
        <w:spacing w:after="0" w:line="240" w:lineRule="auto"/>
        <w:rPr>
          <w:rFonts w:asciiTheme="minorHAnsi" w:eastAsia="Times New Roman" w:hAnsiTheme="minorHAnsi" w:cstheme="minorHAnsi"/>
          <w:color w:val="262B33"/>
          <w:sz w:val="24"/>
          <w:szCs w:val="24"/>
          <w:lang w:eastAsia="cs-CZ"/>
        </w:rPr>
      </w:pPr>
    </w:p>
    <w:p w14:paraId="447261F1" w14:textId="77777777" w:rsidR="008421B9" w:rsidRDefault="008421B9" w:rsidP="008366BB">
      <w:pPr>
        <w:spacing w:after="0" w:line="240" w:lineRule="auto"/>
        <w:rPr>
          <w:rFonts w:asciiTheme="minorHAnsi" w:eastAsia="Times New Roman" w:hAnsiTheme="minorHAnsi" w:cstheme="minorHAnsi"/>
          <w:color w:val="262B33"/>
          <w:sz w:val="24"/>
          <w:szCs w:val="24"/>
          <w:lang w:eastAsia="cs-CZ"/>
        </w:rPr>
      </w:pPr>
    </w:p>
    <w:p w14:paraId="4C06B403" w14:textId="77777777" w:rsidR="008421B9" w:rsidRDefault="008421B9" w:rsidP="008366BB">
      <w:pPr>
        <w:spacing w:after="0" w:line="240" w:lineRule="auto"/>
        <w:rPr>
          <w:rFonts w:asciiTheme="minorHAnsi" w:eastAsia="Times New Roman" w:hAnsiTheme="minorHAnsi" w:cstheme="minorHAnsi"/>
          <w:color w:val="262B33"/>
          <w:sz w:val="24"/>
          <w:szCs w:val="24"/>
          <w:lang w:eastAsia="cs-CZ"/>
        </w:rPr>
      </w:pPr>
    </w:p>
    <w:p w14:paraId="732420AE" w14:textId="77777777" w:rsidR="008421B9" w:rsidRDefault="008421B9" w:rsidP="008366BB">
      <w:pPr>
        <w:spacing w:after="0" w:line="240" w:lineRule="auto"/>
        <w:rPr>
          <w:rFonts w:asciiTheme="minorHAnsi" w:eastAsia="Times New Roman" w:hAnsiTheme="minorHAnsi" w:cstheme="minorHAnsi"/>
          <w:color w:val="262B33"/>
          <w:sz w:val="24"/>
          <w:szCs w:val="24"/>
          <w:lang w:eastAsia="cs-CZ"/>
        </w:rPr>
      </w:pPr>
    </w:p>
    <w:p w14:paraId="1186693A" w14:textId="77777777" w:rsidR="008018FE" w:rsidRDefault="008366BB" w:rsidP="008366BB">
      <w:pPr>
        <w:spacing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262B33"/>
          <w:sz w:val="24"/>
          <w:szCs w:val="24"/>
          <w:lang w:eastAsia="cs-CZ"/>
        </w:rPr>
        <w:br/>
        <w:t xml:space="preserve">2/ </w:t>
      </w:r>
      <w:r w:rsidR="008018FE" w:rsidRPr="008018FE">
        <w:rPr>
          <w:rFonts w:asciiTheme="minorHAnsi" w:eastAsia="Times New Roman" w:hAnsiTheme="minorHAnsi" w:cstheme="minorHAnsi"/>
          <w:b/>
          <w:color w:val="262B33"/>
          <w:sz w:val="24"/>
          <w:szCs w:val="24"/>
          <w:lang w:eastAsia="cs-CZ"/>
        </w:rPr>
        <w:t>EU</w:t>
      </w:r>
      <w:r w:rsidR="008018FE">
        <w:rPr>
          <w:rFonts w:asciiTheme="minorHAnsi" w:eastAsia="Times New Roman" w:hAnsiTheme="minorHAnsi" w:cstheme="minorHAnsi"/>
          <w:color w:val="262B33"/>
          <w:sz w:val="24"/>
          <w:szCs w:val="24"/>
          <w:lang w:eastAsia="cs-CZ"/>
        </w:rPr>
        <w:t xml:space="preserve"> </w:t>
      </w:r>
      <w:r w:rsidRPr="008366BB">
        <w:rPr>
          <w:rFonts w:asciiTheme="minorHAnsi" w:eastAsia="Times New Roman" w:hAnsiTheme="minorHAnsi" w:cstheme="minorHAnsi"/>
          <w:b/>
          <w:bCs/>
          <w:color w:val="262B33"/>
          <w:sz w:val="24"/>
          <w:szCs w:val="24"/>
          <w:bdr w:val="none" w:sz="0" w:space="0" w:color="auto" w:frame="1"/>
          <w:lang w:eastAsia="cs-CZ"/>
        </w:rPr>
        <w:t>N</w:t>
      </w:r>
      <w:r w:rsidR="008018FE">
        <w:rPr>
          <w:rFonts w:asciiTheme="minorHAnsi" w:eastAsia="Times New Roman" w:hAnsiTheme="minorHAnsi" w:cstheme="minorHAnsi"/>
          <w:b/>
          <w:bCs/>
          <w:color w:val="262B33"/>
          <w:sz w:val="24"/>
          <w:szCs w:val="24"/>
          <w:bdr w:val="none" w:sz="0" w:space="0" w:color="auto" w:frame="1"/>
          <w:lang w:eastAsia="cs-CZ"/>
        </w:rPr>
        <w:t>ational Agency</w:t>
      </w:r>
      <w:r w:rsidRPr="008366BB">
        <w:rPr>
          <w:rFonts w:asciiTheme="minorHAnsi" w:eastAsia="Times New Roman" w:hAnsiTheme="minorHAnsi" w:cstheme="minorHAnsi"/>
          <w:b/>
          <w:bCs/>
          <w:color w:val="262B33"/>
          <w:sz w:val="24"/>
          <w:szCs w:val="24"/>
          <w:bdr w:val="none" w:sz="0" w:space="0" w:color="auto" w:frame="1"/>
          <w:lang w:eastAsia="cs-CZ"/>
        </w:rPr>
        <w:t xml:space="preserve"> meeting</w:t>
      </w:r>
      <w:r w:rsidRPr="008366BB">
        <w:rPr>
          <w:rFonts w:asciiTheme="minorHAnsi" w:eastAsia="Times New Roman" w:hAnsiTheme="minorHAnsi" w:cstheme="minorHAnsi"/>
          <w:color w:val="262B33"/>
          <w:sz w:val="24"/>
          <w:szCs w:val="24"/>
          <w:lang w:eastAsia="cs-CZ"/>
        </w:rPr>
        <w:t xml:space="preserve"> </w:t>
      </w:r>
      <w:r w:rsidR="008018FE">
        <w:rPr>
          <w:rFonts w:asciiTheme="minorHAnsi" w:eastAsia="Times New Roman" w:hAnsiTheme="minorHAnsi" w:cstheme="minorHAnsi"/>
          <w:color w:val="262B33"/>
          <w:sz w:val="24"/>
          <w:szCs w:val="24"/>
          <w:lang w:eastAsia="cs-CZ"/>
        </w:rPr>
        <w:t xml:space="preserve">results and comments to our project and reporting: </w:t>
      </w:r>
    </w:p>
    <w:p w14:paraId="6B5F03BF" w14:textId="75EC851A" w:rsidR="008018FE" w:rsidRDefault="008018FE" w:rsidP="008366BB">
      <w:pPr>
        <w:spacing w:after="0" w:line="240" w:lineRule="auto"/>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262B33"/>
          <w:sz w:val="24"/>
          <w:szCs w:val="24"/>
          <w:lang w:eastAsia="cs-CZ"/>
        </w:rPr>
        <w:t>Impact of</w:t>
      </w:r>
      <w:r w:rsidR="008366BB" w:rsidRPr="008366BB">
        <w:rPr>
          <w:rFonts w:asciiTheme="minorHAnsi" w:eastAsia="Times New Roman" w:hAnsiTheme="minorHAnsi" w:cstheme="minorHAnsi"/>
          <w:color w:val="262B33"/>
          <w:sz w:val="24"/>
          <w:szCs w:val="24"/>
          <w:lang w:eastAsia="cs-CZ"/>
        </w:rPr>
        <w:t xml:space="preserve"> outputs and project administration  - document sent by Katerina</w:t>
      </w:r>
      <w:r>
        <w:rPr>
          <w:rFonts w:asciiTheme="minorHAnsi" w:eastAsia="Times New Roman" w:hAnsiTheme="minorHAnsi" w:cstheme="minorHAnsi"/>
          <w:color w:val="262B33"/>
          <w:sz w:val="24"/>
          <w:szCs w:val="24"/>
          <w:lang w:eastAsia="cs-CZ"/>
        </w:rPr>
        <w:t xml:space="preserve"> prior to the </w:t>
      </w:r>
      <w:proofErr w:type="gramStart"/>
      <w:r>
        <w:rPr>
          <w:rFonts w:asciiTheme="minorHAnsi" w:eastAsia="Times New Roman" w:hAnsiTheme="minorHAnsi" w:cstheme="minorHAnsi"/>
          <w:color w:val="262B33"/>
          <w:sz w:val="24"/>
          <w:szCs w:val="24"/>
          <w:lang w:eastAsia="cs-CZ"/>
        </w:rPr>
        <w:t>TC</w:t>
      </w:r>
      <w:r w:rsidR="008366BB" w:rsidRPr="008366BB">
        <w:rPr>
          <w:rFonts w:asciiTheme="minorHAnsi" w:eastAsia="Times New Roman" w:hAnsiTheme="minorHAnsi" w:cstheme="minorHAnsi"/>
          <w:color w:val="262B33"/>
          <w:sz w:val="24"/>
          <w:szCs w:val="24"/>
          <w:lang w:eastAsia="cs-CZ"/>
        </w:rPr>
        <w:t xml:space="preserve"> </w:t>
      </w:r>
      <w:r>
        <w:rPr>
          <w:rFonts w:asciiTheme="minorHAnsi" w:eastAsia="Times New Roman" w:hAnsiTheme="minorHAnsi" w:cstheme="minorHAnsi"/>
          <w:color w:val="262B33"/>
          <w:sz w:val="24"/>
          <w:szCs w:val="24"/>
          <w:lang w:eastAsia="cs-CZ"/>
        </w:rPr>
        <w:t>.</w:t>
      </w:r>
      <w:proofErr w:type="gramEnd"/>
    </w:p>
    <w:p w14:paraId="518AEBC7" w14:textId="77777777" w:rsidR="008018FE" w:rsidRDefault="008018FE" w:rsidP="008366BB">
      <w:pPr>
        <w:spacing w:after="0" w:line="240" w:lineRule="auto"/>
        <w:rPr>
          <w:rFonts w:asciiTheme="minorHAnsi" w:eastAsia="Times New Roman" w:hAnsiTheme="minorHAnsi" w:cstheme="minorHAnsi"/>
          <w:color w:val="262B33"/>
          <w:sz w:val="24"/>
          <w:szCs w:val="24"/>
          <w:lang w:eastAsia="cs-CZ"/>
        </w:rPr>
      </w:pPr>
    </w:p>
    <w:p w14:paraId="0DBB2F28" w14:textId="610CDCFB" w:rsidR="008018FE" w:rsidRDefault="008018FE" w:rsidP="008366BB">
      <w:pPr>
        <w:spacing w:after="0" w:line="240" w:lineRule="auto"/>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262B33"/>
          <w:sz w:val="24"/>
          <w:szCs w:val="24"/>
          <w:lang w:eastAsia="cs-CZ"/>
        </w:rPr>
        <w:t xml:space="preserve">Key topics: </w:t>
      </w:r>
    </w:p>
    <w:p w14:paraId="13F73099" w14:textId="000B71EC" w:rsidR="008018FE" w:rsidRDefault="008018FE" w:rsidP="008018FE">
      <w:r>
        <w:t>O3 results – we need to assure that also Finland, Lithuania and UK will reach research results promised; danger of funding cuts – if objectives promised are not met – therefore we need 100 responsed to the questionnaire to be reached, please enhance completeing your survey on national level. Peronal filling of the questionnnaire in a paper form during some events (conferences, seminars, workshops) is strongly recommended.</w:t>
      </w:r>
    </w:p>
    <w:p w14:paraId="0D100F56" w14:textId="25B47740" w:rsidR="008018FE" w:rsidRDefault="008018FE" w:rsidP="008018FE">
      <w:r>
        <w:t>Funding of the project – you have to pay  out for all activities until the end of August 2019, money can´t be paid later, except for wages for August 2019 paid out to employees in September 2019, or invoices for services provided in August 2019 with due date in September 2019 can be paid in September 2019.</w:t>
      </w:r>
    </w:p>
    <w:p w14:paraId="174F88BA" w14:textId="5F6EB058" w:rsidR="008018FE" w:rsidRDefault="008018FE" w:rsidP="008018FE">
      <w:r>
        <w:t xml:space="preserve">PLEASE COUNT WITH PRE-FINANCING OF THE SHARPEN PROJECT CTIVITIES TILL THE END, THE LAST PAYMENT IS CONDITIONED BY FULL ACEPPTANCE OF PROJECT RESULTS, OUTPUTCS AND FINAL REPORTS, INCLUDING ALL ADMINISTRATIVE FORM SUCH AS TIMESHEETS. </w:t>
      </w:r>
    </w:p>
    <w:p w14:paraId="3C292119" w14:textId="2F2D9097" w:rsidR="008018FE" w:rsidRDefault="008018FE" w:rsidP="008018FE">
      <w:r>
        <w:t>All other information  -  see Katerina´s report form the NA meeting.</w:t>
      </w:r>
    </w:p>
    <w:p w14:paraId="1C53143B" w14:textId="11EF414F" w:rsidR="008018FE" w:rsidRDefault="008018FE" w:rsidP="008018FE">
      <w:r>
        <w:t>Lithuania – responses for the questionnaire; conference in two weeks – companies will come and fill it in a paper form; printed questionnaire will be distributed to attendees of the conference; the link for the questionnaire will remain open in Survey Monkey; use these events also as a part of dissemination activity, if possible and r</w:t>
      </w:r>
      <w:r w:rsidR="00C509C4">
        <w:t>elevant; there are SMEs present, so address them.</w:t>
      </w:r>
    </w:p>
    <w:p w14:paraId="59841C24" w14:textId="77777777" w:rsidR="008018FE" w:rsidRDefault="008018FE" w:rsidP="008366BB">
      <w:pPr>
        <w:spacing w:after="0" w:line="240" w:lineRule="auto"/>
        <w:rPr>
          <w:rFonts w:asciiTheme="minorHAnsi" w:eastAsia="Times New Roman" w:hAnsiTheme="minorHAnsi" w:cstheme="minorHAnsi"/>
          <w:color w:val="262B33"/>
          <w:sz w:val="24"/>
          <w:szCs w:val="24"/>
          <w:lang w:eastAsia="cs-CZ"/>
        </w:rPr>
      </w:pPr>
    </w:p>
    <w:p w14:paraId="22A9405A" w14:textId="77777777" w:rsidR="00C509C4" w:rsidRDefault="008366BB" w:rsidP="008366BB">
      <w:pPr>
        <w:spacing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262B33"/>
          <w:sz w:val="24"/>
          <w:szCs w:val="24"/>
          <w:lang w:eastAsia="cs-CZ"/>
        </w:rPr>
        <w:br/>
      </w:r>
      <w:r w:rsidRPr="008366BB">
        <w:rPr>
          <w:rFonts w:asciiTheme="minorHAnsi" w:eastAsia="Times New Roman" w:hAnsiTheme="minorHAnsi" w:cstheme="minorHAnsi"/>
          <w:color w:val="262B33"/>
          <w:sz w:val="24"/>
          <w:szCs w:val="24"/>
          <w:lang w:eastAsia="cs-CZ"/>
        </w:rPr>
        <w:br/>
        <w:t xml:space="preserve">3/ </w:t>
      </w:r>
      <w:r w:rsidRPr="008366BB">
        <w:rPr>
          <w:rFonts w:asciiTheme="minorHAnsi" w:eastAsia="Times New Roman" w:hAnsiTheme="minorHAnsi" w:cstheme="minorHAnsi"/>
          <w:b/>
          <w:bCs/>
          <w:color w:val="262B33"/>
          <w:sz w:val="24"/>
          <w:szCs w:val="24"/>
          <w:bdr w:val="none" w:sz="0" w:space="0" w:color="auto" w:frame="1"/>
          <w:lang w:eastAsia="cs-CZ"/>
        </w:rPr>
        <w:t>Project administration</w:t>
      </w:r>
      <w:r w:rsidRPr="008366BB">
        <w:rPr>
          <w:rFonts w:asciiTheme="minorHAnsi" w:eastAsia="Times New Roman" w:hAnsiTheme="minorHAnsi" w:cstheme="minorHAnsi"/>
          <w:color w:val="262B33"/>
          <w:sz w:val="24"/>
          <w:szCs w:val="24"/>
          <w:lang w:eastAsia="cs-CZ"/>
        </w:rPr>
        <w:t xml:space="preserve"> - timesheets </w:t>
      </w:r>
    </w:p>
    <w:p w14:paraId="468E8378" w14:textId="77777777" w:rsidR="00C509C4" w:rsidRDefault="00C509C4" w:rsidP="008366BB">
      <w:pPr>
        <w:spacing w:after="0" w:line="240" w:lineRule="auto"/>
        <w:rPr>
          <w:rFonts w:asciiTheme="minorHAnsi" w:eastAsia="Times New Roman" w:hAnsiTheme="minorHAnsi" w:cstheme="minorHAnsi"/>
          <w:color w:val="262B33"/>
          <w:sz w:val="24"/>
          <w:szCs w:val="24"/>
          <w:lang w:eastAsia="cs-CZ"/>
        </w:rPr>
      </w:pPr>
    </w:p>
    <w:p w14:paraId="63EB0A49" w14:textId="5C52084A" w:rsidR="007659F6" w:rsidRDefault="007659F6" w:rsidP="007659F6">
      <w:r>
        <w:t>Eva (</w:t>
      </w:r>
      <w:proofErr w:type="gramStart"/>
      <w:r>
        <w:t>CZ) (</w:t>
      </w:r>
      <w:hyperlink r:id="rId7" w:history="1">
        <w:r w:rsidRPr="0084046E">
          <w:rPr>
            <w:rStyle w:val="Hypertextovodkaz"/>
          </w:rPr>
          <w:t>eva</w:t>
        </w:r>
        <w:proofErr w:type="gramEnd"/>
        <w:r w:rsidRPr="0084046E">
          <w:rPr>
            <w:rStyle w:val="Hypertextovodkaz"/>
          </w:rPr>
          <w:t>.sirova</w:t>
        </w:r>
        <w:r w:rsidRPr="0084046E">
          <w:rPr>
            <w:rStyle w:val="Hypertextovodkaz"/>
            <w:lang w:val="en-US"/>
          </w:rPr>
          <w:t>@</w:t>
        </w:r>
        <w:r w:rsidRPr="0084046E">
          <w:rPr>
            <w:rStyle w:val="Hypertextovodkaz"/>
          </w:rPr>
          <w:t>tul.cz</w:t>
        </w:r>
      </w:hyperlink>
      <w:r>
        <w:t xml:space="preserve">) – timesheets – we haven´t collected all yet; all is in progress; </w:t>
      </w:r>
    </w:p>
    <w:p w14:paraId="4AF683F6" w14:textId="659E7C8A" w:rsidR="007659F6" w:rsidRDefault="007659F6" w:rsidP="007659F6">
      <w:r w:rsidRPr="0017749E">
        <w:rPr>
          <w:u w:val="single"/>
        </w:rPr>
        <w:t>Lithuania</w:t>
      </w:r>
      <w:r>
        <w:t xml:space="preserve"> – Donata and her colleagues, they are doing great, corrections agreed on are being made, Lithuanian timesheets are nearly finalised and can be soon scanned and signed. Thank you!</w:t>
      </w:r>
    </w:p>
    <w:p w14:paraId="6E314E5B" w14:textId="77777777" w:rsidR="007659F6" w:rsidRDefault="007659F6" w:rsidP="007659F6">
      <w:r w:rsidRPr="0017749E">
        <w:rPr>
          <w:u w:val="single"/>
        </w:rPr>
        <w:t>UK</w:t>
      </w:r>
      <w:r>
        <w:t xml:space="preserve"> - we are not ready yet, maybe next week </w:t>
      </w:r>
    </w:p>
    <w:p w14:paraId="0C1CB398" w14:textId="77777777" w:rsidR="007659F6" w:rsidRDefault="007659F6" w:rsidP="007659F6">
      <w:r w:rsidRPr="0017749E">
        <w:rPr>
          <w:u w:val="single"/>
        </w:rPr>
        <w:t>Germany</w:t>
      </w:r>
      <w:r>
        <w:t xml:space="preserve"> – e-mail sent prior to the TC, modification we asked for were not done, there are still mistakes, corrections were not made; </w:t>
      </w:r>
    </w:p>
    <w:p w14:paraId="7B1FB9A5" w14:textId="77777777" w:rsidR="007659F6" w:rsidRDefault="007659F6" w:rsidP="007659F6">
      <w:r>
        <w:t xml:space="preserve">Eric: time-stamp system in Germany – it is the past, can not be manipulated; titles could be changed probably; February 2018 – July 2017 to February 2018 – </w:t>
      </w:r>
    </w:p>
    <w:p w14:paraId="005FE946" w14:textId="78D57DDF" w:rsidR="007659F6" w:rsidRDefault="007659F6" w:rsidP="007659F6">
      <w:r>
        <w:lastRenderedPageBreak/>
        <w:t>But still we need to have activities – in a content – synchronised with the others and with reality; national agency was informed about the problem.</w:t>
      </w:r>
    </w:p>
    <w:p w14:paraId="7A84CB1D" w14:textId="1F61C4A8" w:rsidR="007659F6" w:rsidRDefault="007659F6" w:rsidP="007659F6">
      <w:r>
        <w:t>Original schedule for O3 till the end of February 2018; some teams, including Germany were not able to complete it and get the results; therefore their deadline was prolonged upon request; we sent several examples, the timesheets need to reflect the truth and the reality, main work was done in January and February 2018; we need to respect the guideline and advices how to fill in forms. E-G. There can not be stated, that q questionnaire was sent in October 2017; when in reality it was not earlier than January 2018.</w:t>
      </w:r>
    </w:p>
    <w:p w14:paraId="04C2297E" w14:textId="5A32EA26" w:rsidR="007659F6" w:rsidRDefault="007659F6" w:rsidP="007659F6">
      <w:r>
        <w:t>National Agency would totally scratch these timesheets as invalid and it would be non-eligible cost – you would not get financing for O3.</w:t>
      </w:r>
    </w:p>
    <w:p w14:paraId="53710994" w14:textId="1D211859" w:rsidR="007659F6" w:rsidRDefault="007659F6" w:rsidP="007659F6">
      <w:r>
        <w:t>For the work that you had to do after February 2018 - you can allocate maybe 1 or 2 more days from our outpput.</w:t>
      </w:r>
    </w:p>
    <w:p w14:paraId="32894629" w14:textId="3A07938B" w:rsidR="007659F6" w:rsidRDefault="007659F6" w:rsidP="007659F6">
      <w:r>
        <w:t xml:space="preserve">The discrepancy between the personnel check-in system in the university and the project is not a reason why to have information not corresponding with the project activities. </w:t>
      </w:r>
    </w:p>
    <w:p w14:paraId="5755731A" w14:textId="2BCEC989" w:rsidR="007659F6" w:rsidRDefault="007659F6" w:rsidP="007659F6">
      <w:r>
        <w:t xml:space="preserve">Eric: Timesheets – serious problem; fixed working hours and days, this is impossible to be </w:t>
      </w:r>
      <w:proofErr w:type="gramStart"/>
      <w:r>
        <w:t>changed.  – we</w:t>
      </w:r>
      <w:proofErr w:type="gramEnd"/>
      <w:r>
        <w:t xml:space="preserve"> understand, but simply you could not do, what was written in your timeheets. Hours can stay, activitiy has to written in accorfdance with the project. </w:t>
      </w:r>
    </w:p>
    <w:p w14:paraId="042D8EFB" w14:textId="1C982F66" w:rsidR="007659F6" w:rsidRDefault="007659F6" w:rsidP="007659F6">
      <w:r>
        <w:t>German timesheets: A subject to the face-to-face meeting in Zwickau</w:t>
      </w:r>
    </w:p>
    <w:p w14:paraId="4F15DC82" w14:textId="77777777" w:rsidR="007659F6" w:rsidRDefault="007659F6" w:rsidP="007659F6">
      <w:r w:rsidRPr="0017749E">
        <w:rPr>
          <w:u w:val="single"/>
        </w:rPr>
        <w:t xml:space="preserve">Finland </w:t>
      </w:r>
      <w:r>
        <w:t>– Ruey in contact, the timesheets are close to be completed</w:t>
      </w:r>
    </w:p>
    <w:p w14:paraId="64566B9B" w14:textId="77777777" w:rsidR="00C509C4" w:rsidRDefault="00C509C4" w:rsidP="008366BB">
      <w:pPr>
        <w:spacing w:after="0" w:line="240" w:lineRule="auto"/>
        <w:rPr>
          <w:rFonts w:asciiTheme="minorHAnsi" w:eastAsia="Times New Roman" w:hAnsiTheme="minorHAnsi" w:cstheme="minorHAnsi"/>
          <w:color w:val="262B33"/>
          <w:sz w:val="24"/>
          <w:szCs w:val="24"/>
          <w:lang w:eastAsia="cs-CZ"/>
        </w:rPr>
      </w:pPr>
    </w:p>
    <w:p w14:paraId="56AC609D" w14:textId="77777777" w:rsidR="00071C1F" w:rsidRDefault="008366BB" w:rsidP="008366BB">
      <w:pPr>
        <w:spacing w:after="0" w:line="240" w:lineRule="auto"/>
        <w:rPr>
          <w:rFonts w:asciiTheme="minorHAnsi" w:eastAsia="Times New Roman" w:hAnsiTheme="minorHAnsi" w:cstheme="minorHAnsi"/>
          <w:b/>
          <w:bCs/>
          <w:color w:val="262B33"/>
          <w:sz w:val="24"/>
          <w:szCs w:val="24"/>
          <w:bdr w:val="none" w:sz="0" w:space="0" w:color="auto" w:frame="1"/>
          <w:lang w:eastAsia="cs-CZ"/>
        </w:rPr>
      </w:pPr>
      <w:r w:rsidRPr="008366BB">
        <w:rPr>
          <w:rFonts w:asciiTheme="minorHAnsi" w:eastAsia="Times New Roman" w:hAnsiTheme="minorHAnsi" w:cstheme="minorHAnsi"/>
          <w:b/>
          <w:bCs/>
          <w:color w:val="262B33"/>
          <w:sz w:val="24"/>
          <w:szCs w:val="24"/>
          <w:bdr w:val="none" w:sz="0" w:space="0" w:color="auto" w:frame="1"/>
          <w:lang w:eastAsia="cs-CZ"/>
        </w:rPr>
        <w:br/>
      </w:r>
      <w:r w:rsidRPr="008366BB">
        <w:rPr>
          <w:rFonts w:asciiTheme="minorHAnsi" w:eastAsia="Times New Roman" w:hAnsiTheme="minorHAnsi" w:cstheme="minorHAnsi"/>
          <w:bCs/>
          <w:color w:val="262B33"/>
          <w:sz w:val="24"/>
          <w:szCs w:val="24"/>
          <w:bdr w:val="none" w:sz="0" w:space="0" w:color="auto" w:frame="1"/>
          <w:lang w:eastAsia="cs-CZ"/>
        </w:rPr>
        <w:t xml:space="preserve">4/ </w:t>
      </w:r>
      <w:r>
        <w:rPr>
          <w:rFonts w:asciiTheme="minorHAnsi" w:eastAsia="Times New Roman" w:hAnsiTheme="minorHAnsi" w:cstheme="minorHAnsi"/>
          <w:b/>
          <w:bCs/>
          <w:color w:val="262B33"/>
          <w:sz w:val="24"/>
          <w:szCs w:val="24"/>
          <w:bdr w:val="none" w:sz="0" w:space="0" w:color="auto" w:frame="1"/>
          <w:lang w:eastAsia="cs-CZ"/>
        </w:rPr>
        <w:t>P</w:t>
      </w:r>
      <w:r w:rsidRPr="008366BB">
        <w:rPr>
          <w:rFonts w:asciiTheme="minorHAnsi" w:eastAsia="Times New Roman" w:hAnsiTheme="minorHAnsi" w:cstheme="minorHAnsi"/>
          <w:b/>
          <w:bCs/>
          <w:color w:val="262B33"/>
          <w:sz w:val="24"/>
          <w:szCs w:val="24"/>
          <w:bdr w:val="none" w:sz="0" w:space="0" w:color="auto" w:frame="1"/>
          <w:lang w:eastAsia="cs-CZ"/>
        </w:rPr>
        <w:t>rogress report</w:t>
      </w:r>
      <w:r w:rsidR="00071C1F">
        <w:rPr>
          <w:rFonts w:asciiTheme="minorHAnsi" w:eastAsia="Times New Roman" w:hAnsiTheme="minorHAnsi" w:cstheme="minorHAnsi"/>
          <w:b/>
          <w:bCs/>
          <w:color w:val="262B33"/>
          <w:sz w:val="24"/>
          <w:szCs w:val="24"/>
          <w:bdr w:val="none" w:sz="0" w:space="0" w:color="auto" w:frame="1"/>
          <w:lang w:eastAsia="cs-CZ"/>
        </w:rPr>
        <w:t xml:space="preserve"> – DEADLINE - </w:t>
      </w:r>
      <w:r w:rsidRPr="008366BB">
        <w:rPr>
          <w:rFonts w:asciiTheme="minorHAnsi" w:eastAsia="Times New Roman" w:hAnsiTheme="minorHAnsi" w:cstheme="minorHAnsi"/>
          <w:b/>
          <w:bCs/>
          <w:color w:val="262B33"/>
          <w:sz w:val="24"/>
          <w:szCs w:val="24"/>
          <w:bdr w:val="none" w:sz="0" w:space="0" w:color="auto" w:frame="1"/>
          <w:lang w:eastAsia="cs-CZ"/>
        </w:rPr>
        <w:t xml:space="preserve"> 1</w:t>
      </w:r>
      <w:r w:rsidR="00071C1F">
        <w:rPr>
          <w:rFonts w:asciiTheme="minorHAnsi" w:eastAsia="Times New Roman" w:hAnsiTheme="minorHAnsi" w:cstheme="minorHAnsi"/>
          <w:b/>
          <w:bCs/>
          <w:color w:val="262B33"/>
          <w:sz w:val="24"/>
          <w:szCs w:val="24"/>
          <w:bdr w:val="none" w:sz="0" w:space="0" w:color="auto" w:frame="1"/>
          <w:lang w:eastAsia="cs-CZ"/>
        </w:rPr>
        <w:t>st December 2</w:t>
      </w:r>
      <w:r w:rsidRPr="008366BB">
        <w:rPr>
          <w:rFonts w:asciiTheme="minorHAnsi" w:eastAsia="Times New Roman" w:hAnsiTheme="minorHAnsi" w:cstheme="minorHAnsi"/>
          <w:b/>
          <w:bCs/>
          <w:color w:val="262B33"/>
          <w:sz w:val="24"/>
          <w:szCs w:val="24"/>
          <w:bdr w:val="none" w:sz="0" w:space="0" w:color="auto" w:frame="1"/>
          <w:lang w:eastAsia="cs-CZ"/>
        </w:rPr>
        <w:t xml:space="preserve">018 in mobility tool </w:t>
      </w:r>
    </w:p>
    <w:p w14:paraId="189525B9" w14:textId="51B7539E" w:rsidR="008366BB" w:rsidRDefault="008366BB" w:rsidP="008366BB">
      <w:pPr>
        <w:spacing w:after="0" w:line="240" w:lineRule="auto"/>
        <w:rPr>
          <w:rFonts w:asciiTheme="minorHAnsi" w:eastAsia="Times New Roman" w:hAnsiTheme="minorHAnsi" w:cstheme="minorHAnsi"/>
          <w:sz w:val="24"/>
          <w:szCs w:val="24"/>
          <w:lang w:eastAsia="cs-CZ"/>
        </w:rPr>
      </w:pPr>
      <w:r w:rsidRPr="008366BB">
        <w:rPr>
          <w:rFonts w:asciiTheme="minorHAnsi" w:eastAsia="Times New Roman" w:hAnsiTheme="minorHAnsi" w:cstheme="minorHAnsi"/>
          <w:color w:val="262B33"/>
          <w:sz w:val="24"/>
          <w:szCs w:val="24"/>
          <w:lang w:eastAsia="cs-CZ"/>
        </w:rPr>
        <w:br/>
      </w:r>
      <w:r w:rsidR="00071C1F" w:rsidRPr="00071C1F">
        <w:rPr>
          <w:rFonts w:asciiTheme="minorHAnsi" w:eastAsia="Times New Roman" w:hAnsiTheme="minorHAnsi" w:cstheme="minorHAnsi"/>
          <w:b/>
          <w:sz w:val="24"/>
          <w:szCs w:val="24"/>
          <w:lang w:eastAsia="cs-CZ"/>
        </w:rPr>
        <w:t>PROGRESS REPORT</w:t>
      </w:r>
      <w:r>
        <w:rPr>
          <w:rFonts w:asciiTheme="minorHAnsi" w:eastAsia="Times New Roman" w:hAnsiTheme="minorHAnsi" w:cstheme="minorHAnsi"/>
          <w:sz w:val="24"/>
          <w:szCs w:val="24"/>
          <w:lang w:eastAsia="cs-CZ"/>
        </w:rPr>
        <w:t xml:space="preserve"> – summary of OUTPUTS status update and plans:</w:t>
      </w:r>
    </w:p>
    <w:p w14:paraId="6670E50C" w14:textId="414143F7" w:rsidR="00071C1F" w:rsidRDefault="00071C1F" w:rsidP="00071C1F">
      <w:r>
        <w:t>Managers of OUtputs - please make sure we receive all we request from you individually (you will be sent an individual e-mail with default text – content fomr the last interim report):</w:t>
      </w:r>
    </w:p>
    <w:p w14:paraId="140FEAD6" w14:textId="77777777" w:rsidR="00071C1F" w:rsidRPr="00071C1F" w:rsidRDefault="00071C1F" w:rsidP="00071C1F">
      <w:pPr>
        <w:rPr>
          <w:b/>
        </w:rPr>
      </w:pPr>
      <w:r w:rsidRPr="00071C1F">
        <w:rPr>
          <w:b/>
        </w:rPr>
        <w:t>Julie – O1</w:t>
      </w:r>
    </w:p>
    <w:p w14:paraId="41B0C652" w14:textId="77777777" w:rsidR="00071C1F" w:rsidRPr="00071C1F" w:rsidRDefault="00071C1F" w:rsidP="00071C1F">
      <w:pPr>
        <w:rPr>
          <w:b/>
        </w:rPr>
      </w:pPr>
      <w:r w:rsidRPr="00071C1F">
        <w:rPr>
          <w:b/>
        </w:rPr>
        <w:t>Ruey – O2</w:t>
      </w:r>
    </w:p>
    <w:p w14:paraId="7FD9244E" w14:textId="4852D2C6" w:rsidR="00071C1F" w:rsidRPr="00071C1F" w:rsidRDefault="00071C1F" w:rsidP="00071C1F">
      <w:pPr>
        <w:rPr>
          <w:b/>
        </w:rPr>
      </w:pPr>
      <w:r w:rsidRPr="00071C1F">
        <w:rPr>
          <w:b/>
        </w:rPr>
        <w:t>+ from all partners we will need:</w:t>
      </w:r>
    </w:p>
    <w:p w14:paraId="35B50292" w14:textId="67263652" w:rsidR="00071C1F" w:rsidRPr="00005C91" w:rsidRDefault="00071C1F" w:rsidP="00071C1F">
      <w:pPr>
        <w:rPr>
          <w:b/>
        </w:rPr>
      </w:pPr>
      <w:r w:rsidRPr="00005C91">
        <w:rPr>
          <w:b/>
        </w:rPr>
        <w:t>O3</w:t>
      </w:r>
    </w:p>
    <w:p w14:paraId="7C305927" w14:textId="2B0CC115" w:rsidR="00071C1F" w:rsidRPr="00005C91" w:rsidRDefault="00071C1F" w:rsidP="00071C1F">
      <w:pPr>
        <w:rPr>
          <w:b/>
        </w:rPr>
      </w:pPr>
      <w:r w:rsidRPr="00005C91">
        <w:rPr>
          <w:b/>
        </w:rPr>
        <w:t>Impact</w:t>
      </w:r>
    </w:p>
    <w:p w14:paraId="65D91D42" w14:textId="3BFE174B" w:rsidR="00071C1F" w:rsidRPr="00005C91" w:rsidRDefault="00071C1F" w:rsidP="00071C1F">
      <w:pPr>
        <w:rPr>
          <w:b/>
        </w:rPr>
      </w:pPr>
      <w:r w:rsidRPr="00005C91">
        <w:rPr>
          <w:b/>
        </w:rPr>
        <w:t>Dissemination</w:t>
      </w:r>
    </w:p>
    <w:p w14:paraId="72AA6EC2" w14:textId="2628044A" w:rsidR="008366BB" w:rsidRPr="008366BB" w:rsidRDefault="00071C1F" w:rsidP="008366BB">
      <w:pPr>
        <w:spacing w:before="100" w:beforeAutospacing="1" w:after="0" w:line="240" w:lineRule="auto"/>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000000"/>
          <w:sz w:val="24"/>
          <w:szCs w:val="24"/>
          <w:lang w:eastAsia="cs-CZ"/>
        </w:rPr>
        <w:t>4</w:t>
      </w:r>
      <w:r w:rsidR="008366BB">
        <w:rPr>
          <w:rFonts w:asciiTheme="minorHAnsi" w:eastAsia="Times New Roman" w:hAnsiTheme="minorHAnsi" w:cstheme="minorHAnsi"/>
          <w:color w:val="000000"/>
          <w:sz w:val="24"/>
          <w:szCs w:val="24"/>
          <w:lang w:eastAsia="cs-CZ"/>
        </w:rPr>
        <w:t>.</w:t>
      </w:r>
      <w:r w:rsidR="008366BB" w:rsidRPr="008366BB">
        <w:rPr>
          <w:rFonts w:asciiTheme="minorHAnsi" w:eastAsia="Times New Roman" w:hAnsiTheme="minorHAnsi" w:cstheme="minorHAnsi"/>
          <w:color w:val="000000"/>
          <w:sz w:val="24"/>
          <w:szCs w:val="24"/>
          <w:lang w:eastAsia="cs-CZ"/>
        </w:rPr>
        <w:t xml:space="preserve">1) </w:t>
      </w:r>
      <w:r w:rsidR="008366BB" w:rsidRPr="00071C1F">
        <w:rPr>
          <w:rFonts w:asciiTheme="minorHAnsi" w:eastAsia="Times New Roman" w:hAnsiTheme="minorHAnsi" w:cstheme="minorHAnsi"/>
          <w:color w:val="000000"/>
          <w:sz w:val="24"/>
          <w:szCs w:val="24"/>
          <w:u w:val="single"/>
          <w:lang w:eastAsia="cs-CZ"/>
        </w:rPr>
        <w:t>OUTPUT 1</w:t>
      </w:r>
      <w:r w:rsidR="008366BB" w:rsidRPr="008366BB">
        <w:rPr>
          <w:rFonts w:asciiTheme="minorHAnsi" w:eastAsia="Times New Roman" w:hAnsiTheme="minorHAnsi" w:cstheme="minorHAnsi"/>
          <w:color w:val="000000"/>
          <w:sz w:val="24"/>
          <w:szCs w:val="24"/>
          <w:lang w:eastAsia="cs-CZ"/>
        </w:rPr>
        <w:t xml:space="preserve"> - status update of teaching and learning activities in countries, companies visited for shadowing of students where they work on assignments</w:t>
      </w:r>
    </w:p>
    <w:p w14:paraId="57BD38AB" w14:textId="5A5CFF29" w:rsidR="008366BB" w:rsidRPr="008366BB" w:rsidRDefault="008366BB" w:rsidP="008366BB">
      <w:pPr>
        <w:spacing w:before="100" w:beforeAutospacing="1"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b/>
          <w:bCs/>
          <w:color w:val="000000"/>
          <w:sz w:val="24"/>
          <w:szCs w:val="24"/>
          <w:lang w:eastAsia="cs-CZ"/>
        </w:rPr>
        <w:t xml:space="preserve">Julie </w:t>
      </w:r>
      <w:r w:rsidRPr="008366BB">
        <w:rPr>
          <w:rFonts w:asciiTheme="minorHAnsi" w:eastAsia="Times New Roman" w:hAnsiTheme="minorHAnsi" w:cstheme="minorHAnsi"/>
          <w:color w:val="000000"/>
          <w:sz w:val="24"/>
          <w:szCs w:val="24"/>
          <w:lang w:eastAsia="cs-CZ"/>
        </w:rPr>
        <w:t xml:space="preserve">- please prepare update of the </w:t>
      </w:r>
      <w:r w:rsidRPr="008366BB">
        <w:rPr>
          <w:rFonts w:asciiTheme="minorHAnsi" w:eastAsia="Times New Roman" w:hAnsiTheme="minorHAnsi" w:cstheme="minorHAnsi"/>
          <w:b/>
          <w:bCs/>
          <w:color w:val="000000"/>
          <w:sz w:val="24"/>
          <w:szCs w:val="24"/>
          <w:lang w:eastAsia="cs-CZ"/>
        </w:rPr>
        <w:t xml:space="preserve">Output 1 </w:t>
      </w:r>
      <w:r w:rsidRPr="008366BB">
        <w:rPr>
          <w:rFonts w:asciiTheme="minorHAnsi" w:eastAsia="Times New Roman" w:hAnsiTheme="minorHAnsi" w:cstheme="minorHAnsi"/>
          <w:color w:val="000000"/>
          <w:sz w:val="24"/>
          <w:szCs w:val="24"/>
          <w:lang w:eastAsia="cs-CZ"/>
        </w:rPr>
        <w:t xml:space="preserve">- mainly the steps taken towards innovation of the project and resources/literature used in order to declare </w:t>
      </w:r>
      <w:r w:rsidRPr="008366BB">
        <w:rPr>
          <w:rFonts w:asciiTheme="minorHAnsi" w:eastAsia="Times New Roman" w:hAnsiTheme="minorHAnsi" w:cstheme="minorHAnsi"/>
          <w:b/>
          <w:bCs/>
          <w:color w:val="000000"/>
          <w:sz w:val="24"/>
          <w:szCs w:val="24"/>
          <w:lang w:eastAsia="cs-CZ"/>
        </w:rPr>
        <w:t xml:space="preserve">enriched focus on HRM in </w:t>
      </w:r>
      <w:r w:rsidRPr="008366BB">
        <w:rPr>
          <w:rFonts w:asciiTheme="minorHAnsi" w:eastAsia="Times New Roman" w:hAnsiTheme="minorHAnsi" w:cstheme="minorHAnsi"/>
          <w:b/>
          <w:bCs/>
          <w:color w:val="000000"/>
          <w:sz w:val="24"/>
          <w:szCs w:val="24"/>
          <w:lang w:eastAsia="cs-CZ"/>
        </w:rPr>
        <w:lastRenderedPageBreak/>
        <w:t>SMEs</w:t>
      </w:r>
      <w:r w:rsidRPr="008366BB">
        <w:rPr>
          <w:rFonts w:asciiTheme="minorHAnsi" w:eastAsia="Times New Roman" w:hAnsiTheme="minorHAnsi" w:cstheme="minorHAnsi"/>
          <w:color w:val="000000"/>
          <w:sz w:val="24"/>
          <w:szCs w:val="24"/>
          <w:lang w:eastAsia="cs-CZ"/>
        </w:rPr>
        <w:t>, we shall provide the complete str</w:t>
      </w:r>
      <w:r>
        <w:rPr>
          <w:rFonts w:asciiTheme="minorHAnsi" w:eastAsia="Times New Roman" w:hAnsiTheme="minorHAnsi" w:cstheme="minorHAnsi"/>
          <w:color w:val="000000"/>
          <w:sz w:val="24"/>
          <w:szCs w:val="24"/>
          <w:lang w:eastAsia="cs-CZ"/>
        </w:rPr>
        <w:t>u</w:t>
      </w:r>
      <w:r w:rsidRPr="008366BB">
        <w:rPr>
          <w:rFonts w:asciiTheme="minorHAnsi" w:eastAsia="Times New Roman" w:hAnsiTheme="minorHAnsi" w:cstheme="minorHAnsi"/>
          <w:color w:val="000000"/>
          <w:sz w:val="24"/>
          <w:szCs w:val="24"/>
          <w:lang w:eastAsia="cs-CZ"/>
        </w:rPr>
        <w:t>cture of the e-Learning module available for students across countries with a brief description of all chapters</w:t>
      </w:r>
    </w:p>
    <w:p w14:paraId="3CB5BA63" w14:textId="7EE4C594" w:rsidR="008366BB" w:rsidRDefault="008366BB" w:rsidP="008366BB">
      <w:pPr>
        <w:spacing w:before="100" w:beforeAutospacing="1" w:after="100" w:line="240" w:lineRule="auto"/>
        <w:rPr>
          <w:rFonts w:asciiTheme="minorHAnsi" w:eastAsia="Times New Roman" w:hAnsiTheme="minorHAnsi" w:cstheme="minorHAnsi"/>
          <w:color w:val="000000"/>
          <w:sz w:val="24"/>
          <w:szCs w:val="24"/>
          <w:lang w:eastAsia="cs-CZ"/>
        </w:rPr>
      </w:pPr>
      <w:r>
        <w:rPr>
          <w:rFonts w:asciiTheme="minorHAnsi" w:eastAsia="Times New Roman" w:hAnsiTheme="minorHAnsi" w:cstheme="minorHAnsi"/>
          <w:color w:val="000000"/>
          <w:sz w:val="24"/>
          <w:szCs w:val="24"/>
          <w:lang w:eastAsia="cs-CZ"/>
        </w:rPr>
        <w:t>Also, project sustainability topic now needs to be commmented in the interim report – 5 years of HRM in SMEs teaching course in all partner universities  - please prepare a statement by your institution</w:t>
      </w:r>
    </w:p>
    <w:p w14:paraId="0E12E4A2" w14:textId="79E30105" w:rsidR="008366BB" w:rsidRPr="008366BB" w:rsidRDefault="008366BB" w:rsidP="008366BB">
      <w:pPr>
        <w:spacing w:before="100" w:beforeAutospacing="1" w:after="10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000000"/>
          <w:sz w:val="24"/>
          <w:szCs w:val="24"/>
          <w:lang w:eastAsia="cs-CZ"/>
        </w:rPr>
        <w:t> </w:t>
      </w:r>
      <w:r w:rsidR="00071C1F">
        <w:rPr>
          <w:rFonts w:asciiTheme="minorHAnsi" w:eastAsia="Times New Roman" w:hAnsiTheme="minorHAnsi" w:cstheme="minorHAnsi"/>
          <w:color w:val="000000"/>
          <w:sz w:val="24"/>
          <w:szCs w:val="24"/>
          <w:lang w:eastAsia="cs-CZ"/>
        </w:rPr>
        <w:t>4</w:t>
      </w:r>
      <w:r>
        <w:rPr>
          <w:rFonts w:asciiTheme="minorHAnsi" w:eastAsia="Times New Roman" w:hAnsiTheme="minorHAnsi" w:cstheme="minorHAnsi"/>
          <w:color w:val="000000"/>
          <w:sz w:val="24"/>
          <w:szCs w:val="24"/>
          <w:lang w:eastAsia="cs-CZ"/>
        </w:rPr>
        <w:t>.</w:t>
      </w:r>
      <w:r w:rsidRPr="008366BB">
        <w:rPr>
          <w:rFonts w:asciiTheme="minorHAnsi" w:eastAsia="Times New Roman" w:hAnsiTheme="minorHAnsi" w:cstheme="minorHAnsi"/>
          <w:color w:val="000000"/>
          <w:sz w:val="24"/>
          <w:szCs w:val="24"/>
          <w:lang w:eastAsia="cs-CZ"/>
        </w:rPr>
        <w:t xml:space="preserve">2) </w:t>
      </w:r>
      <w:r w:rsidRPr="00071C1F">
        <w:rPr>
          <w:rFonts w:asciiTheme="minorHAnsi" w:eastAsia="Times New Roman" w:hAnsiTheme="minorHAnsi" w:cstheme="minorHAnsi"/>
          <w:color w:val="000000"/>
          <w:sz w:val="24"/>
          <w:szCs w:val="24"/>
          <w:u w:val="single"/>
          <w:lang w:eastAsia="cs-CZ"/>
        </w:rPr>
        <w:t>OUTPUT 2</w:t>
      </w:r>
      <w:r w:rsidRPr="008366BB">
        <w:rPr>
          <w:rFonts w:asciiTheme="minorHAnsi" w:eastAsia="Times New Roman" w:hAnsiTheme="minorHAnsi" w:cstheme="minorHAnsi"/>
          <w:color w:val="000000"/>
          <w:sz w:val="24"/>
          <w:szCs w:val="24"/>
          <w:lang w:eastAsia="cs-CZ"/>
        </w:rPr>
        <w:t xml:space="preserve"> - status update of works on our Handbook </w:t>
      </w:r>
    </w:p>
    <w:p w14:paraId="12EF3A1C" w14:textId="4088163B" w:rsidR="008366BB" w:rsidRPr="008366BB" w:rsidRDefault="008366BB" w:rsidP="008366BB">
      <w:pPr>
        <w:spacing w:before="100" w:beforeAutospacing="1"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000000"/>
          <w:sz w:val="24"/>
          <w:szCs w:val="24"/>
          <w:lang w:eastAsia="cs-CZ"/>
        </w:rPr>
        <w:t xml:space="preserve"> Ruey - please prepare update of the Output 2 - mainly provide the </w:t>
      </w:r>
    </w:p>
    <w:p w14:paraId="3413738A" w14:textId="60FACED2" w:rsidR="008366BB" w:rsidRPr="008366BB" w:rsidRDefault="008366BB" w:rsidP="008366BB">
      <w:pPr>
        <w:spacing w:before="100" w:beforeAutospacing="1"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000000"/>
          <w:sz w:val="24"/>
          <w:szCs w:val="24"/>
          <w:lang w:eastAsia="cs-CZ"/>
        </w:rPr>
        <w:t>complete planned content and str</w:t>
      </w:r>
      <w:r>
        <w:rPr>
          <w:rFonts w:asciiTheme="minorHAnsi" w:eastAsia="Times New Roman" w:hAnsiTheme="minorHAnsi" w:cstheme="minorHAnsi"/>
          <w:color w:val="000000"/>
          <w:sz w:val="24"/>
          <w:szCs w:val="24"/>
          <w:lang w:eastAsia="cs-CZ"/>
        </w:rPr>
        <w:t>u</w:t>
      </w:r>
      <w:r w:rsidRPr="008366BB">
        <w:rPr>
          <w:rFonts w:asciiTheme="minorHAnsi" w:eastAsia="Times New Roman" w:hAnsiTheme="minorHAnsi" w:cstheme="minorHAnsi"/>
          <w:color w:val="000000"/>
          <w:sz w:val="24"/>
          <w:szCs w:val="24"/>
          <w:lang w:eastAsia="cs-CZ"/>
        </w:rPr>
        <w:t>cture of chapters, names and topics of the case studies that are fundamanetal part of the eHandbook, etc. all details that we already have available for Output 2 to be able to prove we have moved forward with this Output</w:t>
      </w:r>
    </w:p>
    <w:p w14:paraId="6944436E" w14:textId="77777777" w:rsidR="008366BB" w:rsidRPr="008366BB" w:rsidRDefault="008366BB" w:rsidP="008366BB">
      <w:pPr>
        <w:spacing w:before="100" w:beforeAutospacing="1" w:after="24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b/>
          <w:bCs/>
          <w:color w:val="000000"/>
          <w:sz w:val="24"/>
          <w:szCs w:val="24"/>
          <w:lang w:eastAsia="cs-CZ"/>
        </w:rPr>
        <w:t>(in a progress)</w:t>
      </w:r>
    </w:p>
    <w:p w14:paraId="43C04807" w14:textId="7FC505C1" w:rsidR="008366BB" w:rsidRPr="008366BB" w:rsidRDefault="00071C1F" w:rsidP="008366BB">
      <w:pPr>
        <w:spacing w:before="100" w:beforeAutospacing="1" w:after="0" w:line="240" w:lineRule="auto"/>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000000"/>
          <w:sz w:val="24"/>
          <w:szCs w:val="24"/>
          <w:lang w:eastAsia="cs-CZ"/>
        </w:rPr>
        <w:t>4</w:t>
      </w:r>
      <w:r w:rsidR="008366BB">
        <w:rPr>
          <w:rFonts w:asciiTheme="minorHAnsi" w:eastAsia="Times New Roman" w:hAnsiTheme="minorHAnsi" w:cstheme="minorHAnsi"/>
          <w:color w:val="000000"/>
          <w:sz w:val="24"/>
          <w:szCs w:val="24"/>
          <w:lang w:eastAsia="cs-CZ"/>
        </w:rPr>
        <w:t>.</w:t>
      </w:r>
      <w:r w:rsidR="008366BB" w:rsidRPr="008366BB">
        <w:rPr>
          <w:rFonts w:asciiTheme="minorHAnsi" w:eastAsia="Times New Roman" w:hAnsiTheme="minorHAnsi" w:cstheme="minorHAnsi"/>
          <w:color w:val="000000"/>
          <w:sz w:val="24"/>
          <w:szCs w:val="24"/>
          <w:lang w:eastAsia="cs-CZ"/>
        </w:rPr>
        <w:t xml:space="preserve">3) </w:t>
      </w:r>
      <w:r w:rsidR="008366BB" w:rsidRPr="00071C1F">
        <w:rPr>
          <w:rFonts w:asciiTheme="minorHAnsi" w:eastAsia="Times New Roman" w:hAnsiTheme="minorHAnsi" w:cstheme="minorHAnsi"/>
          <w:color w:val="000000"/>
          <w:sz w:val="24"/>
          <w:szCs w:val="24"/>
          <w:u w:val="single"/>
          <w:lang w:eastAsia="cs-CZ"/>
        </w:rPr>
        <w:t>OUTPUT 3</w:t>
      </w:r>
      <w:r w:rsidR="008366BB" w:rsidRPr="008366BB">
        <w:rPr>
          <w:rFonts w:asciiTheme="minorHAnsi" w:eastAsia="Times New Roman" w:hAnsiTheme="minorHAnsi" w:cstheme="minorHAnsi"/>
          <w:color w:val="000000"/>
          <w:sz w:val="24"/>
          <w:szCs w:val="24"/>
          <w:lang w:eastAsia="cs-CZ"/>
        </w:rPr>
        <w:t xml:space="preserve"> - We need to have complete description of methodology and results of Output 3 where we need to highliht the enhanced efforts to collect more responses in countries </w:t>
      </w:r>
      <w:r w:rsidR="008366BB" w:rsidRPr="008366BB">
        <w:rPr>
          <w:rFonts w:asciiTheme="minorHAnsi" w:eastAsia="Times New Roman" w:hAnsiTheme="minorHAnsi" w:cstheme="minorHAnsi"/>
          <w:b/>
          <w:bCs/>
          <w:color w:val="000000"/>
          <w:sz w:val="24"/>
          <w:szCs w:val="24"/>
          <w:lang w:eastAsia="cs-CZ"/>
        </w:rPr>
        <w:t xml:space="preserve">where we have not reached the </w:t>
      </w:r>
      <w:r w:rsidR="008366BB">
        <w:rPr>
          <w:rFonts w:asciiTheme="minorHAnsi" w:eastAsia="Times New Roman" w:hAnsiTheme="minorHAnsi" w:cstheme="minorHAnsi"/>
          <w:b/>
          <w:bCs/>
          <w:color w:val="000000"/>
          <w:sz w:val="24"/>
          <w:szCs w:val="24"/>
          <w:lang w:eastAsia="cs-CZ"/>
        </w:rPr>
        <w:t>objective = 100 (</w:t>
      </w:r>
      <w:proofErr w:type="gramStart"/>
      <w:r w:rsidR="008366BB">
        <w:rPr>
          <w:rFonts w:asciiTheme="minorHAnsi" w:eastAsia="Times New Roman" w:hAnsiTheme="minorHAnsi" w:cstheme="minorHAnsi"/>
          <w:b/>
          <w:bCs/>
          <w:color w:val="000000"/>
          <w:sz w:val="24"/>
          <w:szCs w:val="24"/>
          <w:lang w:eastAsia="cs-CZ"/>
        </w:rPr>
        <w:t>i.e.</w:t>
      </w:r>
      <w:proofErr w:type="gramEnd"/>
      <w:r w:rsidR="008366BB">
        <w:rPr>
          <w:rFonts w:asciiTheme="minorHAnsi" w:eastAsia="Times New Roman" w:hAnsiTheme="minorHAnsi" w:cstheme="minorHAnsi"/>
          <w:b/>
          <w:bCs/>
          <w:color w:val="000000"/>
          <w:sz w:val="24"/>
          <w:szCs w:val="24"/>
          <w:lang w:eastAsia="cs-CZ"/>
        </w:rPr>
        <w:t xml:space="preserve"> UK, Finland and Lithuania).</w:t>
      </w:r>
    </w:p>
    <w:p w14:paraId="4D9C500B" w14:textId="7E2455C6" w:rsidR="008366BB" w:rsidRDefault="008366BB" w:rsidP="008366BB">
      <w:pPr>
        <w:spacing w:before="100" w:beforeAutospacing="1" w:after="0" w:line="240" w:lineRule="auto"/>
        <w:rPr>
          <w:rFonts w:asciiTheme="minorHAnsi" w:eastAsia="Times New Roman" w:hAnsiTheme="minorHAnsi" w:cstheme="minorHAnsi"/>
          <w:color w:val="000000"/>
          <w:sz w:val="24"/>
          <w:szCs w:val="24"/>
          <w:lang w:eastAsia="cs-CZ"/>
        </w:rPr>
      </w:pPr>
      <w:r w:rsidRPr="008366BB">
        <w:rPr>
          <w:rFonts w:asciiTheme="minorHAnsi" w:eastAsia="Times New Roman" w:hAnsiTheme="minorHAnsi" w:cstheme="minorHAnsi"/>
          <w:color w:val="000000"/>
          <w:sz w:val="24"/>
          <w:szCs w:val="24"/>
          <w:lang w:eastAsia="cs-CZ"/>
        </w:rPr>
        <w:t> Katerina and Vendy - we will have a review of reports provided by you with suggestions for improvement and requirement for adding things, &gt; if/where what missing.</w:t>
      </w:r>
    </w:p>
    <w:p w14:paraId="1DD07289" w14:textId="77777777" w:rsidR="00071C1F" w:rsidRPr="008366BB" w:rsidRDefault="00071C1F" w:rsidP="008366BB">
      <w:pPr>
        <w:spacing w:before="100" w:beforeAutospacing="1" w:after="0" w:line="240" w:lineRule="auto"/>
        <w:rPr>
          <w:rFonts w:asciiTheme="minorHAnsi" w:eastAsia="Times New Roman" w:hAnsiTheme="minorHAnsi" w:cstheme="minorHAnsi"/>
          <w:color w:val="262B33"/>
          <w:sz w:val="24"/>
          <w:szCs w:val="24"/>
          <w:lang w:eastAsia="cs-CZ"/>
        </w:rPr>
      </w:pPr>
    </w:p>
    <w:p w14:paraId="1CAB7B34" w14:textId="447ABF30" w:rsidR="008366BB" w:rsidRPr="008366BB" w:rsidRDefault="008366BB" w:rsidP="008366BB">
      <w:pPr>
        <w:spacing w:before="100" w:beforeAutospacing="1"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000000"/>
          <w:sz w:val="24"/>
          <w:szCs w:val="24"/>
          <w:lang w:eastAsia="cs-CZ"/>
        </w:rPr>
        <w:t>4</w:t>
      </w:r>
      <w:r w:rsidR="00071C1F">
        <w:rPr>
          <w:rFonts w:asciiTheme="minorHAnsi" w:eastAsia="Times New Roman" w:hAnsiTheme="minorHAnsi" w:cstheme="minorHAnsi"/>
          <w:color w:val="000000"/>
          <w:sz w:val="24"/>
          <w:szCs w:val="24"/>
          <w:lang w:eastAsia="cs-CZ"/>
        </w:rPr>
        <w:t>.4</w:t>
      </w:r>
      <w:r w:rsidRPr="008366BB">
        <w:rPr>
          <w:rFonts w:asciiTheme="minorHAnsi" w:eastAsia="Times New Roman" w:hAnsiTheme="minorHAnsi" w:cstheme="minorHAnsi"/>
          <w:color w:val="000000"/>
          <w:sz w:val="24"/>
          <w:szCs w:val="24"/>
          <w:lang w:eastAsia="cs-CZ"/>
        </w:rPr>
        <w:t xml:space="preserve">) </w:t>
      </w:r>
      <w:r w:rsidRPr="00005C91">
        <w:rPr>
          <w:rFonts w:asciiTheme="minorHAnsi" w:eastAsia="Times New Roman" w:hAnsiTheme="minorHAnsi" w:cstheme="minorHAnsi"/>
          <w:color w:val="000000"/>
          <w:sz w:val="24"/>
          <w:szCs w:val="24"/>
          <w:u w:val="single"/>
          <w:lang w:eastAsia="cs-CZ"/>
        </w:rPr>
        <w:t xml:space="preserve">Timesheets </w:t>
      </w:r>
      <w:r w:rsidRPr="008366BB">
        <w:rPr>
          <w:rFonts w:asciiTheme="minorHAnsi" w:eastAsia="Times New Roman" w:hAnsiTheme="minorHAnsi" w:cstheme="minorHAnsi"/>
          <w:color w:val="000000"/>
          <w:sz w:val="24"/>
          <w:szCs w:val="24"/>
          <w:lang w:eastAsia="cs-CZ"/>
        </w:rPr>
        <w:t xml:space="preserve">- correct final complete timesheets till Q/O3/2018. </w:t>
      </w:r>
      <w:r w:rsidRPr="008366BB">
        <w:rPr>
          <w:rFonts w:asciiTheme="minorHAnsi" w:eastAsia="Times New Roman" w:hAnsiTheme="minorHAnsi" w:cstheme="minorHAnsi"/>
          <w:b/>
          <w:bCs/>
          <w:color w:val="FF0000"/>
          <w:sz w:val="24"/>
          <w:szCs w:val="24"/>
          <w:lang w:eastAsia="cs-CZ"/>
        </w:rPr>
        <w:t xml:space="preserve">DEADLINE: </w:t>
      </w:r>
      <w:proofErr w:type="gramStart"/>
      <w:r w:rsidRPr="008366BB">
        <w:rPr>
          <w:rFonts w:asciiTheme="minorHAnsi" w:eastAsia="Times New Roman" w:hAnsiTheme="minorHAnsi" w:cstheme="minorHAnsi"/>
          <w:b/>
          <w:bCs/>
          <w:color w:val="FF0000"/>
          <w:sz w:val="24"/>
          <w:szCs w:val="24"/>
          <w:lang w:eastAsia="cs-CZ"/>
        </w:rPr>
        <w:t>1.11.2018</w:t>
      </w:r>
      <w:proofErr w:type="gramEnd"/>
      <w:r>
        <w:rPr>
          <w:rFonts w:asciiTheme="minorHAnsi" w:eastAsia="Times New Roman" w:hAnsiTheme="minorHAnsi" w:cstheme="minorHAnsi"/>
          <w:b/>
          <w:bCs/>
          <w:color w:val="FF0000"/>
          <w:sz w:val="24"/>
          <w:szCs w:val="24"/>
          <w:lang w:eastAsia="cs-CZ"/>
        </w:rPr>
        <w:t xml:space="preserve"> – extremely important, fundamental condition of correct timesheets for further financing of the project.</w:t>
      </w:r>
    </w:p>
    <w:p w14:paraId="79A22BF1" w14:textId="77777777" w:rsidR="008366BB" w:rsidRPr="008366BB" w:rsidRDefault="008366BB" w:rsidP="008366BB">
      <w:pPr>
        <w:spacing w:before="100" w:beforeAutospacing="1" w:after="0"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color w:val="000000"/>
          <w:sz w:val="24"/>
          <w:szCs w:val="24"/>
          <w:lang w:eastAsia="cs-CZ"/>
        </w:rPr>
        <w:t> </w:t>
      </w:r>
    </w:p>
    <w:p w14:paraId="16D6689C" w14:textId="34057ADE" w:rsidR="008366BB" w:rsidRDefault="00071C1F" w:rsidP="008366BB">
      <w:pPr>
        <w:spacing w:before="100" w:beforeAutospacing="1" w:after="0" w:line="240" w:lineRule="auto"/>
        <w:rPr>
          <w:rFonts w:asciiTheme="minorHAnsi" w:eastAsia="Times New Roman" w:hAnsiTheme="minorHAnsi" w:cstheme="minorHAnsi"/>
          <w:color w:val="000000"/>
          <w:sz w:val="24"/>
          <w:szCs w:val="24"/>
          <w:lang w:eastAsia="cs-CZ"/>
        </w:rPr>
      </w:pPr>
      <w:r>
        <w:rPr>
          <w:rFonts w:asciiTheme="minorHAnsi" w:eastAsia="Times New Roman" w:hAnsiTheme="minorHAnsi" w:cstheme="minorHAnsi"/>
          <w:color w:val="000000"/>
          <w:sz w:val="24"/>
          <w:szCs w:val="24"/>
          <w:lang w:eastAsia="cs-CZ"/>
        </w:rPr>
        <w:t>4.</w:t>
      </w:r>
      <w:r w:rsidR="008366BB" w:rsidRPr="008366BB">
        <w:rPr>
          <w:rFonts w:asciiTheme="minorHAnsi" w:eastAsia="Times New Roman" w:hAnsiTheme="minorHAnsi" w:cstheme="minorHAnsi"/>
          <w:color w:val="000000"/>
          <w:sz w:val="24"/>
          <w:szCs w:val="24"/>
          <w:lang w:eastAsia="cs-CZ"/>
        </w:rPr>
        <w:t xml:space="preserve">5) </w:t>
      </w:r>
      <w:r w:rsidR="008366BB" w:rsidRPr="00005C91">
        <w:rPr>
          <w:rFonts w:asciiTheme="minorHAnsi" w:eastAsia="Times New Roman" w:hAnsiTheme="minorHAnsi" w:cstheme="minorHAnsi"/>
          <w:bCs/>
          <w:color w:val="000000"/>
          <w:sz w:val="24"/>
          <w:szCs w:val="24"/>
          <w:u w:val="single"/>
          <w:lang w:eastAsia="cs-CZ"/>
        </w:rPr>
        <w:t>Impact</w:t>
      </w:r>
      <w:r w:rsidR="008366BB" w:rsidRPr="00005C91">
        <w:rPr>
          <w:rFonts w:asciiTheme="minorHAnsi" w:eastAsia="Times New Roman" w:hAnsiTheme="minorHAnsi" w:cstheme="minorHAnsi"/>
          <w:color w:val="000000"/>
          <w:sz w:val="24"/>
          <w:szCs w:val="24"/>
          <w:u w:val="single"/>
          <w:lang w:eastAsia="cs-CZ"/>
        </w:rPr>
        <w:t xml:space="preserve"> </w:t>
      </w:r>
      <w:r w:rsidR="008366BB" w:rsidRPr="008366BB">
        <w:rPr>
          <w:rFonts w:asciiTheme="minorHAnsi" w:eastAsia="Times New Roman" w:hAnsiTheme="minorHAnsi" w:cstheme="minorHAnsi"/>
          <w:color w:val="000000"/>
          <w:sz w:val="24"/>
          <w:szCs w:val="24"/>
          <w:lang w:eastAsia="cs-CZ"/>
        </w:rPr>
        <w:t>- description of impact of the project so far in counntries - on all target audience groups (students, SMEs, special needs people!)</w:t>
      </w:r>
    </w:p>
    <w:p w14:paraId="01BD1919" w14:textId="21DDD4F5" w:rsidR="00071C1F" w:rsidRDefault="00071C1F" w:rsidP="008366BB">
      <w:pPr>
        <w:spacing w:before="100" w:beforeAutospacing="1" w:after="0" w:line="240" w:lineRule="auto"/>
        <w:rPr>
          <w:rFonts w:asciiTheme="minorHAnsi" w:eastAsia="Times New Roman" w:hAnsiTheme="minorHAnsi" w:cstheme="minorHAnsi"/>
          <w:color w:val="000000"/>
          <w:sz w:val="24"/>
          <w:szCs w:val="24"/>
          <w:lang w:eastAsia="cs-CZ"/>
        </w:rPr>
      </w:pPr>
      <w:r>
        <w:rPr>
          <w:rFonts w:asciiTheme="minorHAnsi" w:eastAsia="Times New Roman" w:hAnsiTheme="minorHAnsi" w:cstheme="minorHAnsi"/>
          <w:color w:val="000000"/>
          <w:sz w:val="24"/>
          <w:szCs w:val="24"/>
          <w:lang w:eastAsia="cs-CZ"/>
        </w:rPr>
        <w:t xml:space="preserve">Write a one page statement – desription of SHARPEN impact so far in countries. </w:t>
      </w:r>
    </w:p>
    <w:p w14:paraId="16ECE1BC" w14:textId="189CA817" w:rsidR="009F3098" w:rsidRPr="008366BB" w:rsidRDefault="009F3098" w:rsidP="008366BB">
      <w:pPr>
        <w:spacing w:before="100" w:beforeAutospacing="1" w:after="0" w:line="240" w:lineRule="auto"/>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000000"/>
          <w:sz w:val="24"/>
          <w:szCs w:val="24"/>
          <w:lang w:eastAsia="cs-CZ"/>
        </w:rPr>
        <w:t>Please send to Vendula and Katerina.</w:t>
      </w:r>
      <w:bookmarkStart w:id="0" w:name="_GoBack"/>
      <w:bookmarkEnd w:id="0"/>
    </w:p>
    <w:p w14:paraId="3A77E464" w14:textId="77777777" w:rsidR="008366BB" w:rsidRPr="008366BB" w:rsidRDefault="008366BB" w:rsidP="008366BB">
      <w:pPr>
        <w:spacing w:before="100" w:beforeAutospacing="1" w:after="100" w:afterAutospacing="1"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b/>
          <w:bCs/>
          <w:color w:val="000000"/>
          <w:sz w:val="24"/>
          <w:szCs w:val="24"/>
          <w:lang w:eastAsia="cs-CZ"/>
        </w:rPr>
        <w:t xml:space="preserve">DEADLINE: </w:t>
      </w:r>
      <w:proofErr w:type="gramStart"/>
      <w:r w:rsidRPr="008366BB">
        <w:rPr>
          <w:rFonts w:asciiTheme="minorHAnsi" w:eastAsia="Times New Roman" w:hAnsiTheme="minorHAnsi" w:cstheme="minorHAnsi"/>
          <w:b/>
          <w:bCs/>
          <w:color w:val="000000"/>
          <w:sz w:val="24"/>
          <w:szCs w:val="24"/>
          <w:lang w:eastAsia="cs-CZ"/>
        </w:rPr>
        <w:t>1.11.2018</w:t>
      </w:r>
      <w:proofErr w:type="gramEnd"/>
    </w:p>
    <w:p w14:paraId="32283CA5" w14:textId="514755BD" w:rsidR="00C509C4" w:rsidRDefault="00071C1F" w:rsidP="00C509C4">
      <w:pPr>
        <w:spacing w:before="100" w:beforeAutospacing="1" w:after="0" w:line="240" w:lineRule="auto"/>
        <w:rPr>
          <w:rFonts w:asciiTheme="minorHAnsi" w:eastAsia="Times New Roman" w:hAnsiTheme="minorHAnsi" w:cstheme="minorHAnsi"/>
          <w:color w:val="000000"/>
          <w:sz w:val="24"/>
          <w:szCs w:val="24"/>
          <w:lang w:eastAsia="cs-CZ"/>
        </w:rPr>
      </w:pPr>
      <w:r>
        <w:rPr>
          <w:rFonts w:asciiTheme="minorHAnsi" w:eastAsia="Times New Roman" w:hAnsiTheme="minorHAnsi" w:cstheme="minorHAnsi"/>
          <w:color w:val="000000"/>
          <w:sz w:val="24"/>
          <w:szCs w:val="24"/>
          <w:lang w:eastAsia="cs-CZ"/>
        </w:rPr>
        <w:t>4.</w:t>
      </w:r>
      <w:r w:rsidR="008366BB" w:rsidRPr="008366BB">
        <w:rPr>
          <w:rFonts w:asciiTheme="minorHAnsi" w:eastAsia="Times New Roman" w:hAnsiTheme="minorHAnsi" w:cstheme="minorHAnsi"/>
          <w:color w:val="000000"/>
          <w:sz w:val="24"/>
          <w:szCs w:val="24"/>
          <w:lang w:eastAsia="cs-CZ"/>
        </w:rPr>
        <w:t xml:space="preserve">6) </w:t>
      </w:r>
      <w:r w:rsidR="008366BB" w:rsidRPr="00005C91">
        <w:rPr>
          <w:rFonts w:asciiTheme="minorHAnsi" w:eastAsia="Times New Roman" w:hAnsiTheme="minorHAnsi" w:cstheme="minorHAnsi"/>
          <w:color w:val="000000"/>
          <w:sz w:val="24"/>
          <w:szCs w:val="24"/>
          <w:u w:val="single"/>
          <w:lang w:eastAsia="cs-CZ"/>
        </w:rPr>
        <w:t xml:space="preserve">Dissemination </w:t>
      </w:r>
      <w:r w:rsidR="008366BB" w:rsidRPr="00005C91">
        <w:rPr>
          <w:rFonts w:asciiTheme="minorHAnsi" w:eastAsia="Times New Roman" w:hAnsiTheme="minorHAnsi" w:cstheme="minorHAnsi"/>
          <w:color w:val="000000"/>
          <w:sz w:val="24"/>
          <w:szCs w:val="24"/>
          <w:lang w:eastAsia="cs-CZ"/>
        </w:rPr>
        <w:t xml:space="preserve">- </w:t>
      </w:r>
      <w:r w:rsidR="008366BB" w:rsidRPr="00005C91">
        <w:rPr>
          <w:rFonts w:asciiTheme="minorHAnsi" w:eastAsia="Times New Roman" w:hAnsiTheme="minorHAnsi" w:cstheme="minorHAnsi"/>
          <w:bCs/>
          <w:color w:val="000000"/>
          <w:sz w:val="24"/>
          <w:szCs w:val="24"/>
          <w:lang w:eastAsia="cs-CZ"/>
        </w:rPr>
        <w:t>complete and update report</w:t>
      </w:r>
      <w:r w:rsidR="008366BB" w:rsidRPr="008366BB">
        <w:rPr>
          <w:rFonts w:asciiTheme="minorHAnsi" w:eastAsia="Times New Roman" w:hAnsiTheme="minorHAnsi" w:cstheme="minorHAnsi"/>
          <w:color w:val="000000"/>
          <w:sz w:val="24"/>
          <w:szCs w:val="24"/>
          <w:lang w:eastAsia="cs-CZ"/>
        </w:rPr>
        <w:t xml:space="preserve"> of all dissemination activities in countries (multiplier events, lectures, news, web, facebook, </w:t>
      </w:r>
      <w:proofErr w:type="gramStart"/>
      <w:r w:rsidR="008366BB" w:rsidRPr="008366BB">
        <w:rPr>
          <w:rFonts w:asciiTheme="minorHAnsi" w:eastAsia="Times New Roman" w:hAnsiTheme="minorHAnsi" w:cstheme="minorHAnsi"/>
          <w:color w:val="000000"/>
          <w:sz w:val="24"/>
          <w:szCs w:val="24"/>
          <w:lang w:eastAsia="cs-CZ"/>
        </w:rPr>
        <w:t>etc...) – UPDATED</w:t>
      </w:r>
      <w:proofErr w:type="gramEnd"/>
      <w:r w:rsidR="008366BB" w:rsidRPr="008366BB">
        <w:rPr>
          <w:rFonts w:asciiTheme="minorHAnsi" w:eastAsia="Times New Roman" w:hAnsiTheme="minorHAnsi" w:cstheme="minorHAnsi"/>
          <w:color w:val="000000"/>
          <w:sz w:val="24"/>
          <w:szCs w:val="24"/>
          <w:lang w:eastAsia="cs-CZ"/>
        </w:rPr>
        <w:t xml:space="preserve"> </w:t>
      </w:r>
      <w:r w:rsidR="00C509C4">
        <w:rPr>
          <w:rFonts w:asciiTheme="minorHAnsi" w:eastAsia="Times New Roman" w:hAnsiTheme="minorHAnsi" w:cstheme="minorHAnsi"/>
          <w:color w:val="000000"/>
          <w:sz w:val="24"/>
          <w:szCs w:val="24"/>
          <w:lang w:eastAsia="cs-CZ"/>
        </w:rPr>
        <w:t>xls</w:t>
      </w:r>
      <w:r w:rsidR="008366BB" w:rsidRPr="008366BB">
        <w:rPr>
          <w:rFonts w:asciiTheme="minorHAnsi" w:eastAsia="Times New Roman" w:hAnsiTheme="minorHAnsi" w:cstheme="minorHAnsi"/>
          <w:color w:val="000000"/>
          <w:sz w:val="24"/>
          <w:szCs w:val="24"/>
          <w:lang w:eastAsia="cs-CZ"/>
        </w:rPr>
        <w:t>TABLE SEN</w:t>
      </w:r>
      <w:r w:rsidR="00C509C4">
        <w:rPr>
          <w:rFonts w:asciiTheme="minorHAnsi" w:eastAsia="Times New Roman" w:hAnsiTheme="minorHAnsi" w:cstheme="minorHAnsi"/>
          <w:color w:val="000000"/>
          <w:sz w:val="24"/>
          <w:szCs w:val="24"/>
          <w:lang w:eastAsia="cs-CZ"/>
        </w:rPr>
        <w:t>D</w:t>
      </w:r>
      <w:r w:rsidR="008366BB" w:rsidRPr="008366BB">
        <w:rPr>
          <w:rFonts w:asciiTheme="minorHAnsi" w:eastAsia="Times New Roman" w:hAnsiTheme="minorHAnsi" w:cstheme="minorHAnsi"/>
          <w:color w:val="000000"/>
          <w:sz w:val="24"/>
          <w:szCs w:val="24"/>
          <w:lang w:eastAsia="cs-CZ"/>
        </w:rPr>
        <w:t xml:space="preserve"> TO </w:t>
      </w:r>
      <w:r w:rsidR="00C509C4">
        <w:rPr>
          <w:rFonts w:asciiTheme="minorHAnsi" w:eastAsia="Times New Roman" w:hAnsiTheme="minorHAnsi" w:cstheme="minorHAnsi"/>
          <w:color w:val="000000"/>
          <w:sz w:val="24"/>
          <w:szCs w:val="24"/>
          <w:lang w:eastAsia="cs-CZ"/>
        </w:rPr>
        <w:t xml:space="preserve">our new CZ team member, Jitka Hadova, </w:t>
      </w:r>
      <w:hyperlink r:id="rId8" w:history="1">
        <w:r w:rsidR="00C509C4" w:rsidRPr="0084046E">
          <w:rPr>
            <w:rStyle w:val="Hypertextovodkaz"/>
            <w:rFonts w:asciiTheme="minorHAnsi" w:eastAsia="Times New Roman" w:hAnsiTheme="minorHAnsi" w:cstheme="minorHAnsi"/>
            <w:sz w:val="24"/>
            <w:szCs w:val="24"/>
            <w:lang w:eastAsia="cs-CZ"/>
          </w:rPr>
          <w:t>jitka.hadova</w:t>
        </w:r>
        <w:r w:rsidR="00C509C4" w:rsidRPr="0084046E">
          <w:rPr>
            <w:rStyle w:val="Hypertextovodkaz"/>
            <w:rFonts w:asciiTheme="minorHAnsi" w:eastAsia="Times New Roman" w:hAnsiTheme="minorHAnsi" w:cstheme="minorHAnsi"/>
            <w:sz w:val="24"/>
            <w:szCs w:val="24"/>
            <w:lang w:val="en-US" w:eastAsia="cs-CZ"/>
          </w:rPr>
          <w:t>@</w:t>
        </w:r>
        <w:r w:rsidR="00C509C4" w:rsidRPr="0084046E">
          <w:rPr>
            <w:rStyle w:val="Hypertextovodkaz"/>
            <w:rFonts w:asciiTheme="minorHAnsi" w:eastAsia="Times New Roman" w:hAnsiTheme="minorHAnsi" w:cstheme="minorHAnsi"/>
            <w:sz w:val="24"/>
            <w:szCs w:val="24"/>
            <w:lang w:eastAsia="cs-CZ"/>
          </w:rPr>
          <w:t>tul.cz</w:t>
        </w:r>
      </w:hyperlink>
    </w:p>
    <w:p w14:paraId="64057CE9" w14:textId="77777777" w:rsidR="00A94984" w:rsidRDefault="00A94984" w:rsidP="00A94984"/>
    <w:p w14:paraId="159100DE" w14:textId="3B68E1CC" w:rsidR="00A94984" w:rsidRDefault="00A94984" w:rsidP="00A94984">
      <w:r>
        <w:lastRenderedPageBreak/>
        <w:t>For the dissemination activities – to get list of names of surnames and signatures; list of students of the course – where the SHARPEN content was presented.</w:t>
      </w:r>
    </w:p>
    <w:p w14:paraId="11AD2B75" w14:textId="212045F5" w:rsidR="00A94984" w:rsidRDefault="00A94984" w:rsidP="00A94984">
      <w:r>
        <w:t>In any event or activity (school course or lecture, konference, event., meeting, workshops, …) when you manage to present the SHARPEN project, try to get signatures or names of attendees; or at least a number. For school courses outside HRM in SMEs course, where SHARPEN presented, a list of students from the institutiona system is enough this is totally compliance with GDPR, these students are students of your university/school and the SHARPEN project is part of the university system as well, nothing contradicting rules.)</w:t>
      </w:r>
    </w:p>
    <w:p w14:paraId="360F3DA8" w14:textId="77777777" w:rsidR="00071C1F" w:rsidRPr="008366BB" w:rsidRDefault="00071C1F" w:rsidP="00071C1F">
      <w:pPr>
        <w:spacing w:before="100" w:beforeAutospacing="1" w:after="100" w:afterAutospacing="1" w:line="240" w:lineRule="auto"/>
        <w:rPr>
          <w:rFonts w:asciiTheme="minorHAnsi" w:eastAsia="Times New Roman" w:hAnsiTheme="minorHAnsi" w:cstheme="minorHAnsi"/>
          <w:color w:val="262B33"/>
          <w:sz w:val="24"/>
          <w:szCs w:val="24"/>
          <w:lang w:eastAsia="cs-CZ"/>
        </w:rPr>
      </w:pPr>
      <w:r w:rsidRPr="008366BB">
        <w:rPr>
          <w:rFonts w:asciiTheme="minorHAnsi" w:eastAsia="Times New Roman" w:hAnsiTheme="minorHAnsi" w:cstheme="minorHAnsi"/>
          <w:b/>
          <w:bCs/>
          <w:color w:val="000000"/>
          <w:sz w:val="24"/>
          <w:szCs w:val="24"/>
          <w:lang w:eastAsia="cs-CZ"/>
        </w:rPr>
        <w:t xml:space="preserve">DEADLINE: </w:t>
      </w:r>
      <w:proofErr w:type="gramStart"/>
      <w:r w:rsidRPr="008366BB">
        <w:rPr>
          <w:rFonts w:asciiTheme="minorHAnsi" w:eastAsia="Times New Roman" w:hAnsiTheme="minorHAnsi" w:cstheme="minorHAnsi"/>
          <w:b/>
          <w:bCs/>
          <w:color w:val="000000"/>
          <w:sz w:val="24"/>
          <w:szCs w:val="24"/>
          <w:lang w:eastAsia="cs-CZ"/>
        </w:rPr>
        <w:t>1.11.2018</w:t>
      </w:r>
      <w:proofErr w:type="gramEnd"/>
    </w:p>
    <w:p w14:paraId="29CC7BFB" w14:textId="36919BEE" w:rsidR="008366BB" w:rsidRDefault="008D4A82" w:rsidP="008366BB">
      <w:pPr>
        <w:rPr>
          <w:rFonts w:asciiTheme="minorHAnsi" w:eastAsia="Times New Roman" w:hAnsiTheme="minorHAnsi" w:cstheme="minorHAnsi"/>
          <w:color w:val="262B33"/>
          <w:sz w:val="24"/>
          <w:szCs w:val="24"/>
          <w:lang w:eastAsia="cs-CZ"/>
        </w:rPr>
      </w:pPr>
      <w:r w:rsidRPr="008D4A82">
        <w:rPr>
          <w:rFonts w:asciiTheme="minorHAnsi" w:eastAsia="Times New Roman" w:hAnsiTheme="minorHAnsi" w:cstheme="minorHAnsi"/>
          <w:b/>
          <w:color w:val="262B33"/>
          <w:sz w:val="24"/>
          <w:szCs w:val="24"/>
          <w:lang w:eastAsia="cs-CZ"/>
        </w:rPr>
        <w:t>5</w:t>
      </w:r>
      <w:r w:rsidR="008366BB" w:rsidRPr="008D4A82">
        <w:rPr>
          <w:rFonts w:asciiTheme="minorHAnsi" w:eastAsia="Times New Roman" w:hAnsiTheme="minorHAnsi" w:cstheme="minorHAnsi"/>
          <w:b/>
          <w:color w:val="262B33"/>
          <w:sz w:val="24"/>
          <w:szCs w:val="24"/>
          <w:lang w:eastAsia="cs-CZ"/>
        </w:rPr>
        <w:t>/</w:t>
      </w:r>
      <w:r w:rsidR="008366BB" w:rsidRPr="008366BB">
        <w:rPr>
          <w:rFonts w:asciiTheme="minorHAnsi" w:eastAsia="Times New Roman" w:hAnsiTheme="minorHAnsi" w:cstheme="minorHAnsi"/>
          <w:b/>
          <w:bCs/>
          <w:color w:val="262B33"/>
          <w:sz w:val="24"/>
          <w:szCs w:val="24"/>
          <w:bdr w:val="none" w:sz="0" w:space="0" w:color="auto" w:frame="1"/>
          <w:lang w:eastAsia="cs-CZ"/>
        </w:rPr>
        <w:t xml:space="preserve"> OUTPUTs revision</w:t>
      </w:r>
      <w:r w:rsidR="008366BB" w:rsidRPr="008366BB">
        <w:rPr>
          <w:rFonts w:asciiTheme="minorHAnsi" w:eastAsia="Times New Roman" w:hAnsiTheme="minorHAnsi" w:cstheme="minorHAnsi"/>
          <w:b/>
          <w:bCs/>
          <w:color w:val="262B33"/>
          <w:sz w:val="24"/>
          <w:szCs w:val="24"/>
          <w:bdr w:val="none" w:sz="0" w:space="0" w:color="auto" w:frame="1"/>
          <w:lang w:eastAsia="cs-CZ"/>
        </w:rPr>
        <w:br/>
      </w:r>
      <w:r w:rsidR="008366BB" w:rsidRPr="008366BB">
        <w:rPr>
          <w:rFonts w:asciiTheme="minorHAnsi" w:eastAsia="Times New Roman" w:hAnsiTheme="minorHAnsi" w:cstheme="minorHAnsi"/>
          <w:b/>
          <w:bCs/>
          <w:color w:val="262B33"/>
          <w:sz w:val="24"/>
          <w:szCs w:val="24"/>
          <w:bdr w:val="none" w:sz="0" w:space="0" w:color="auto" w:frame="1"/>
          <w:lang w:eastAsia="cs-CZ"/>
        </w:rPr>
        <w:br/>
      </w:r>
      <w:r w:rsidR="008366BB" w:rsidRPr="008366BB">
        <w:rPr>
          <w:rFonts w:asciiTheme="minorHAnsi" w:eastAsia="Times New Roman" w:hAnsiTheme="minorHAnsi" w:cstheme="minorHAnsi"/>
          <w:color w:val="262B33"/>
          <w:sz w:val="24"/>
          <w:szCs w:val="24"/>
          <w:lang w:eastAsia="cs-CZ"/>
        </w:rPr>
        <w:t>O1: Update, Sharpen web documents update</w:t>
      </w:r>
      <w:r w:rsidR="008366BB" w:rsidRPr="008366BB">
        <w:rPr>
          <w:rFonts w:asciiTheme="minorHAnsi" w:eastAsia="Times New Roman" w:hAnsiTheme="minorHAnsi" w:cstheme="minorHAnsi"/>
          <w:color w:val="262B33"/>
          <w:sz w:val="24"/>
          <w:szCs w:val="24"/>
          <w:lang w:eastAsia="cs-CZ"/>
        </w:rPr>
        <w:br/>
      </w:r>
      <w:r w:rsidR="008366BB" w:rsidRPr="008366BB">
        <w:rPr>
          <w:rFonts w:asciiTheme="minorHAnsi" w:eastAsia="Times New Roman" w:hAnsiTheme="minorHAnsi" w:cstheme="minorHAnsi"/>
          <w:color w:val="262B33"/>
          <w:sz w:val="24"/>
          <w:szCs w:val="24"/>
          <w:lang w:eastAsia="cs-CZ"/>
        </w:rPr>
        <w:br/>
        <w:t xml:space="preserve">ERIC, please </w:t>
      </w:r>
      <w:r w:rsidR="008366BB" w:rsidRPr="008366BB">
        <w:rPr>
          <w:rFonts w:asciiTheme="minorHAnsi" w:eastAsia="Times New Roman" w:hAnsiTheme="minorHAnsi" w:cstheme="minorHAnsi"/>
          <w:b/>
          <w:bCs/>
          <w:color w:val="262B33"/>
          <w:sz w:val="24"/>
          <w:szCs w:val="24"/>
          <w:bdr w:val="none" w:sz="0" w:space="0" w:color="auto" w:frame="1"/>
          <w:lang w:eastAsia="cs-CZ"/>
        </w:rPr>
        <w:t>send all curricula (chapters in Word) and powerpoint  for O1</w:t>
      </w:r>
      <w:r w:rsidR="008366BB" w:rsidRPr="008366BB">
        <w:rPr>
          <w:rFonts w:asciiTheme="minorHAnsi" w:eastAsia="Times New Roman" w:hAnsiTheme="minorHAnsi" w:cstheme="minorHAnsi"/>
          <w:color w:val="262B33"/>
          <w:sz w:val="24"/>
          <w:szCs w:val="24"/>
          <w:lang w:eastAsia="cs-CZ"/>
        </w:rPr>
        <w:t xml:space="preserve"> you</w:t>
      </w:r>
      <w:r w:rsidR="008366BB">
        <w:rPr>
          <w:rFonts w:asciiTheme="minorHAnsi" w:eastAsia="Times New Roman" w:hAnsiTheme="minorHAnsi" w:cstheme="minorHAnsi"/>
          <w:color w:val="262B33"/>
          <w:sz w:val="24"/>
          <w:szCs w:val="24"/>
          <w:lang w:eastAsia="cs-CZ"/>
        </w:rPr>
        <w:t xml:space="preserve"> get as managers of O1 until Fe</w:t>
      </w:r>
      <w:r w:rsidR="008366BB" w:rsidRPr="008366BB">
        <w:rPr>
          <w:rFonts w:asciiTheme="minorHAnsi" w:eastAsia="Times New Roman" w:hAnsiTheme="minorHAnsi" w:cstheme="minorHAnsi"/>
          <w:color w:val="262B33"/>
          <w:sz w:val="24"/>
          <w:szCs w:val="24"/>
          <w:lang w:eastAsia="cs-CZ"/>
        </w:rPr>
        <w:t>bruary 2018 - each chapter was created by responsible person from each country.</w:t>
      </w:r>
    </w:p>
    <w:p w14:paraId="4605FE5D" w14:textId="1E3143C0" w:rsidR="00071C1F" w:rsidRDefault="00071C1F" w:rsidP="00071C1F">
      <w:r>
        <w:t>All presentations and content for the HRM in SMEs eLearning module.</w:t>
      </w:r>
    </w:p>
    <w:p w14:paraId="55CB0BFD" w14:textId="1D305C6A" w:rsidR="00071C1F" w:rsidRDefault="00071C1F" w:rsidP="00071C1F">
      <w:r>
        <w:t>All materials have to be uploaded to the SHARPEN webbsite – output 1.</w:t>
      </w:r>
    </w:p>
    <w:p w14:paraId="792BE8F6" w14:textId="77777777" w:rsidR="00071C1F" w:rsidRDefault="00071C1F" w:rsidP="00071C1F"/>
    <w:p w14:paraId="75CB5FBD" w14:textId="77777777" w:rsidR="00071C1F" w:rsidRDefault="00071C1F" w:rsidP="00071C1F">
      <w:r>
        <w:t>Ruey, please: We will need access for the new collegues from the German team.</w:t>
      </w:r>
    </w:p>
    <w:p w14:paraId="72B67187" w14:textId="77777777" w:rsidR="008366BB" w:rsidRDefault="008366BB" w:rsidP="008366BB">
      <w:pPr>
        <w:rPr>
          <w:rFonts w:asciiTheme="minorHAnsi" w:eastAsia="Times New Roman" w:hAnsiTheme="minorHAnsi" w:cstheme="minorHAnsi"/>
          <w:color w:val="262B33"/>
          <w:sz w:val="24"/>
          <w:szCs w:val="24"/>
          <w:lang w:eastAsia="cs-CZ"/>
        </w:rPr>
      </w:pPr>
    </w:p>
    <w:p w14:paraId="7DE89FB1" w14:textId="7773674E" w:rsidR="008366BB" w:rsidRDefault="00071C1F" w:rsidP="008366BB">
      <w:pPr>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262B33"/>
          <w:sz w:val="24"/>
          <w:szCs w:val="24"/>
          <w:lang w:eastAsia="cs-CZ"/>
        </w:rPr>
        <w:t xml:space="preserve">GERMANY: </w:t>
      </w:r>
      <w:r w:rsidR="008366BB">
        <w:rPr>
          <w:rFonts w:asciiTheme="minorHAnsi" w:eastAsia="Times New Roman" w:hAnsiTheme="minorHAnsi" w:cstheme="minorHAnsi"/>
          <w:color w:val="262B33"/>
          <w:sz w:val="24"/>
          <w:szCs w:val="24"/>
          <w:lang w:eastAsia="cs-CZ"/>
        </w:rPr>
        <w:t>Thi</w:t>
      </w:r>
      <w:r>
        <w:rPr>
          <w:rFonts w:asciiTheme="minorHAnsi" w:eastAsia="Times New Roman" w:hAnsiTheme="minorHAnsi" w:cstheme="minorHAnsi"/>
          <w:color w:val="262B33"/>
          <w:sz w:val="24"/>
          <w:szCs w:val="24"/>
          <w:lang w:eastAsia="cs-CZ"/>
        </w:rPr>
        <w:t>s is extremely important for ha</w:t>
      </w:r>
      <w:r w:rsidR="008366BB">
        <w:rPr>
          <w:rFonts w:asciiTheme="minorHAnsi" w:eastAsia="Times New Roman" w:hAnsiTheme="minorHAnsi" w:cstheme="minorHAnsi"/>
          <w:color w:val="262B33"/>
          <w:sz w:val="24"/>
          <w:szCs w:val="24"/>
          <w:lang w:eastAsia="cs-CZ"/>
        </w:rPr>
        <w:t>n</w:t>
      </w:r>
      <w:r>
        <w:rPr>
          <w:rFonts w:asciiTheme="minorHAnsi" w:eastAsia="Times New Roman" w:hAnsiTheme="minorHAnsi" w:cstheme="minorHAnsi"/>
          <w:color w:val="262B33"/>
          <w:sz w:val="24"/>
          <w:szCs w:val="24"/>
          <w:lang w:eastAsia="cs-CZ"/>
        </w:rPr>
        <w:t>d</w:t>
      </w:r>
      <w:r w:rsidR="008366BB">
        <w:rPr>
          <w:rFonts w:asciiTheme="minorHAnsi" w:eastAsia="Times New Roman" w:hAnsiTheme="minorHAnsi" w:cstheme="minorHAnsi"/>
          <w:color w:val="262B33"/>
          <w:sz w:val="24"/>
          <w:szCs w:val="24"/>
          <w:lang w:eastAsia="cs-CZ"/>
        </w:rPr>
        <w:t>over report – we are requested by the NA to provide all content until the O1 management handover date, due to the fact that the German team is changing. Financing of O1 will be conditioned and divided into two parts. All content that has been created before the O1 management handover shall be provided in full.</w:t>
      </w:r>
    </w:p>
    <w:p w14:paraId="27D0A2A8" w14:textId="77777777" w:rsidR="008366BB" w:rsidRDefault="008366BB" w:rsidP="008366BB">
      <w:pPr>
        <w:rPr>
          <w:rFonts w:asciiTheme="minorHAnsi" w:eastAsia="Times New Roman" w:hAnsiTheme="minorHAnsi" w:cstheme="minorHAnsi"/>
          <w:color w:val="262B33"/>
          <w:sz w:val="24"/>
          <w:szCs w:val="24"/>
          <w:lang w:eastAsia="cs-CZ"/>
        </w:rPr>
      </w:pPr>
    </w:p>
    <w:p w14:paraId="79E843A2" w14:textId="77777777" w:rsidR="003860FC" w:rsidRPr="003860FC" w:rsidRDefault="003860FC" w:rsidP="003860FC">
      <w:pPr>
        <w:rPr>
          <w:u w:val="single"/>
        </w:rPr>
      </w:pPr>
      <w:r w:rsidRPr="003860FC">
        <w:rPr>
          <w:u w:val="single"/>
        </w:rPr>
        <w:t xml:space="preserve">OUTPUT 1 – academic year 2018/19: </w:t>
      </w:r>
    </w:p>
    <w:p w14:paraId="4C22AB0D" w14:textId="5E779FA0" w:rsidR="003860FC" w:rsidRDefault="003860FC" w:rsidP="003860FC">
      <w:r>
        <w:t>Julie – student focus in Output 1; some countries start teaching in January 2019, (</w:t>
      </w:r>
      <w:proofErr w:type="gramStart"/>
      <w:r>
        <w:t>Finland) ; Germany</w:t>
      </w:r>
      <w:proofErr w:type="gramEnd"/>
      <w:r>
        <w:t xml:space="preserve"> – they start in March – 1st or 2nd week in March; CZ – beginning February; Lithuania - February</w:t>
      </w:r>
    </w:p>
    <w:p w14:paraId="6908E69D" w14:textId="77777777" w:rsidR="003860FC" w:rsidRDefault="003860FC" w:rsidP="003860FC">
      <w:r>
        <w:t>The selection of students – should be done by the end of December 2018.</w:t>
      </w:r>
    </w:p>
    <w:p w14:paraId="0C3EF318" w14:textId="77777777" w:rsidR="003860FC" w:rsidRDefault="003860FC" w:rsidP="003860FC">
      <w:r>
        <w:t>Next year – we should not introduce any new topics, we should spend resources and time to improve the current topics and content, teaching enriched more by own cases (previous year case studies), own data from the survey;</w:t>
      </w:r>
    </w:p>
    <w:p w14:paraId="15840D86" w14:textId="20003E83" w:rsidR="003860FC" w:rsidRDefault="003860FC" w:rsidP="003860FC">
      <w:r>
        <w:t>The O2 headings and O2 structure – there has to be some closeness of topics – so that we use synergies.</w:t>
      </w:r>
    </w:p>
    <w:p w14:paraId="6965A807" w14:textId="446ADD9D" w:rsidR="003860FC" w:rsidRDefault="003860FC" w:rsidP="003860FC">
      <w:r>
        <w:lastRenderedPageBreak/>
        <w:t xml:space="preserve">Matrix of deadlines (Julie, Ruey), we are each responsible for topics, chapters, give examples for every chapter, on own or in someone else´s chapter. </w:t>
      </w:r>
    </w:p>
    <w:p w14:paraId="52C4A873" w14:textId="77777777" w:rsidR="003860FC" w:rsidRDefault="003860FC" w:rsidP="003860FC"/>
    <w:p w14:paraId="7BEC08E7" w14:textId="60D9A207" w:rsidR="003860FC" w:rsidRDefault="003860FC" w:rsidP="003860FC">
      <w:r w:rsidRPr="003860FC">
        <w:rPr>
          <w:u w:val="single"/>
        </w:rPr>
        <w:t>OUTPUT 2</w:t>
      </w:r>
      <w:r>
        <w:t xml:space="preserve"> – if there is a chapter where we do not have a practical case – that should not be in content of the eHandbook; topics not supported by case studies – can be part of the Output 1 – there the content can be supported by case studies form text-books, but in the eHandbook – these have to be our own findings and work on case-studies.</w:t>
      </w:r>
    </w:p>
    <w:p w14:paraId="291E897E" w14:textId="72C96161" w:rsidR="003860FC" w:rsidRDefault="003860FC" w:rsidP="003860FC">
      <w:r>
        <w:t>At the ISP – we would ideally teach the summary of each chapter – so that we can finetune content.</w:t>
      </w:r>
    </w:p>
    <w:p w14:paraId="138D7F1E" w14:textId="342EA016" w:rsidR="003860FC" w:rsidRDefault="003860FC" w:rsidP="003860FC">
      <w:r>
        <w:t>Everything what is ready from 2017 and 2018 – should be the content basis for discussions and teaching during the ISP.</w:t>
      </w:r>
    </w:p>
    <w:p w14:paraId="36525B4B" w14:textId="59771FF5" w:rsidR="003860FC" w:rsidRDefault="003860FC" w:rsidP="003860FC">
      <w:r>
        <w:t>We need to think, how to make the content from 2017 and 2018 usable – we will have several workshops, every country and every team will be helping and leading some some workshops. PLEASE MAKE SURE TEACHERS FROM ALL COUNTRIES WILL BE PRESENT TO LEAD / TEACH THESE TPICS AND LEAD WORKSHOPS.</w:t>
      </w:r>
    </w:p>
    <w:p w14:paraId="10852B55" w14:textId="46FDE23D" w:rsidR="003860FC" w:rsidRDefault="003860FC" w:rsidP="003860FC">
      <w:r>
        <w:t>Key objective: Deliverables from the ISP week – should be someting that will add value to the content of the Output 1 and Output 2.</w:t>
      </w:r>
    </w:p>
    <w:p w14:paraId="5FDC229C" w14:textId="77777777" w:rsidR="003860FC" w:rsidRDefault="003860FC" w:rsidP="003860FC">
      <w:r>
        <w:t>Good idea to focus more on case studies – as they are important part of the eHandbook.</w:t>
      </w:r>
    </w:p>
    <w:p w14:paraId="1B28A67F" w14:textId="77777777" w:rsidR="003860FC" w:rsidRDefault="003860FC" w:rsidP="003860FC">
      <w:r>
        <w:t xml:space="preserve">Shadowing in companies – case studies – assignments – we of course have to have compoanies again, different companies than in 2017 and 2018; from all countries we shall have 5 case studies in total for </w:t>
      </w:r>
      <w:proofErr w:type="gramStart"/>
      <w:r>
        <w:t>the 3 –year</w:t>
      </w:r>
      <w:proofErr w:type="gramEnd"/>
      <w:r>
        <w:t xml:space="preserve"> course of the SHARPEN project – so please make sure you will get the sufficient number of companies for cases studies/assignments.</w:t>
      </w:r>
    </w:p>
    <w:p w14:paraId="0188183A" w14:textId="77777777" w:rsidR="003860FC" w:rsidRDefault="003860FC" w:rsidP="003860FC">
      <w:r>
        <w:t>We already have two high quality assignments, this year we need to focus on practical issues and tools + the national student teams need to update country specific information.</w:t>
      </w:r>
    </w:p>
    <w:p w14:paraId="5D16247D" w14:textId="77777777" w:rsidR="003860FC" w:rsidRDefault="003860FC" w:rsidP="003860FC">
      <w:r>
        <w:t xml:space="preserve">We don´t have to do anythin which is an extra work with no value added. </w:t>
      </w:r>
    </w:p>
    <w:p w14:paraId="3582AAD3" w14:textId="6A863B32" w:rsidR="003860FC" w:rsidRDefault="003860FC" w:rsidP="003860FC">
      <w:r>
        <w:t xml:space="preserve">A small chapter of the topic: </w:t>
      </w:r>
      <w:proofErr w:type="gramStart"/>
      <w:r>
        <w:t>…. .in</w:t>
      </w:r>
      <w:proofErr w:type="gramEnd"/>
      <w:r>
        <w:t xml:space="preserve"> SMEs before all case-studies in the eHandbook.</w:t>
      </w:r>
    </w:p>
    <w:p w14:paraId="70E036AB" w14:textId="77777777" w:rsidR="003860FC" w:rsidRDefault="003860FC" w:rsidP="003860FC">
      <w:r>
        <w:t>How selection and recruitment works ----base don our findings form the research</w:t>
      </w:r>
    </w:p>
    <w:p w14:paraId="5BB75105" w14:textId="77777777" w:rsidR="003860FC" w:rsidRDefault="003860FC" w:rsidP="003860FC"/>
    <w:p w14:paraId="22AC03F6" w14:textId="7659BC19" w:rsidR="003860FC" w:rsidRDefault="003860FC" w:rsidP="003860FC">
      <w:r>
        <w:t>OUPUT 2</w:t>
      </w:r>
      <w:r>
        <w:rPr>
          <w:lang w:val="en-US"/>
        </w:rPr>
        <w:t>:</w:t>
      </w:r>
      <w:r>
        <w:t xml:space="preserve"> eHandbook – survey results – one section</w:t>
      </w:r>
    </w:p>
    <w:p w14:paraId="649E2C0A" w14:textId="586FD781" w:rsidR="003860FC" w:rsidRDefault="003860FC" w:rsidP="003860FC">
      <w:r>
        <w:t xml:space="preserve">Research results – a summary for country – individually – in eacn national Handbook, there will be that partcilar national research data presented. International comaprison not needed and relevant for th enational versions of the eHandbook. </w:t>
      </w:r>
    </w:p>
    <w:p w14:paraId="52B9A317" w14:textId="77777777" w:rsidR="00A81F8B" w:rsidRDefault="00A81F8B" w:rsidP="00A81F8B">
      <w:pPr>
        <w:rPr>
          <w:rFonts w:asciiTheme="minorHAnsi" w:eastAsia="Times New Roman" w:hAnsiTheme="minorHAnsi" w:cstheme="minorHAnsi"/>
          <w:color w:val="262B33"/>
          <w:sz w:val="24"/>
          <w:szCs w:val="24"/>
          <w:lang w:eastAsia="cs-CZ"/>
        </w:rPr>
      </w:pPr>
    </w:p>
    <w:p w14:paraId="52E1FB29" w14:textId="3EE94B3E" w:rsidR="009B7E14" w:rsidRDefault="009B7E14" w:rsidP="00A81F8B">
      <w:r>
        <w:t>OUTPUT 2 – case studies and content literature +</w:t>
      </w:r>
      <w:r w:rsidR="00A81F8B">
        <w:t xml:space="preserve"> KEZ SECTIONS IS A PRACTICAL TOOLKIT </w:t>
      </w:r>
      <w:r>
        <w:t>– now we are in the stage of creating the content outline; Germany and UK</w:t>
      </w:r>
      <w:r w:rsidR="00A81F8B">
        <w:t>. If not provided by S</w:t>
      </w:r>
      <w:r>
        <w:t>a</w:t>
      </w:r>
      <w:r w:rsidR="00A81F8B">
        <w:t>t</w:t>
      </w:r>
      <w:r>
        <w:t>urda</w:t>
      </w:r>
      <w:r w:rsidR="00A81F8B">
        <w:t>y</w:t>
      </w:r>
      <w:r>
        <w:t xml:space="preserve"> </w:t>
      </w:r>
      <w:r w:rsidR="00A81F8B">
        <w:t>Oc</w:t>
      </w:r>
      <w:r w:rsidR="008D4A82">
        <w:t>t</w:t>
      </w:r>
      <w:r w:rsidR="00A81F8B">
        <w:t xml:space="preserve">ober 6th, </w:t>
      </w:r>
      <w:r>
        <w:t xml:space="preserve">countries will have to put themselves into folders. </w:t>
      </w:r>
    </w:p>
    <w:p w14:paraId="426D269E" w14:textId="3D1E77A5" w:rsidR="009B7E14" w:rsidRDefault="009B7E14" w:rsidP="00A81F8B">
      <w:r>
        <w:t>Progress in Germany: Eric has case studies fr</w:t>
      </w:r>
      <w:r w:rsidR="00A81F8B">
        <w:t>o</w:t>
      </w:r>
      <w:r>
        <w:t>m Angela; also were sent to Ruey; next week they will work on those – they will upload</w:t>
      </w:r>
      <w:r w:rsidR="00A81F8B">
        <w:t xml:space="preserve"> themselevs</w:t>
      </w:r>
      <w:r>
        <w:t xml:space="preserve"> to the Sharpen web folder</w:t>
      </w:r>
      <w:r w:rsidR="00A81F8B">
        <w:t xml:space="preserve">  - pay attention to the </w:t>
      </w:r>
      <w:r w:rsidR="00A81F8B">
        <w:lastRenderedPageBreak/>
        <w:t xml:space="preserve">structre and </w:t>
      </w:r>
      <w:proofErr w:type="gramStart"/>
      <w:r w:rsidR="00A81F8B">
        <w:t xml:space="preserve">content:  </w:t>
      </w:r>
      <w:r>
        <w:t>it</w:t>
      </w:r>
      <w:proofErr w:type="gramEnd"/>
      <w:r w:rsidR="00A81F8B">
        <w:t xml:space="preserve"> </w:t>
      </w:r>
      <w:r>
        <w:t>is not just the case studies, there has to be introduction of the topics and toolkit; whole structure of each tpopic has been presented earlier; 20-25 pages long case study will not be a part of the eHandbook.  Please open the link with the str</w:t>
      </w:r>
      <w:r w:rsidR="00A81F8B">
        <w:t>u</w:t>
      </w:r>
      <w:r>
        <w:t xml:space="preserve">cture </w:t>
      </w:r>
      <w:r w:rsidR="00A81F8B">
        <w:t xml:space="preserve">(sent by Ruey earlier) </w:t>
      </w:r>
      <w:r>
        <w:t>– content – outline – created by Ruey, so that we can be sure that all content is in accordance and the same with everyone else.</w:t>
      </w:r>
    </w:p>
    <w:p w14:paraId="5B2701BE" w14:textId="5CA1F532" w:rsidR="008D4A82" w:rsidRDefault="008D4A82" w:rsidP="008D4A82">
      <w:r>
        <w:t>October 1st – new version – updated text highlighted in yellow – Eric and Julie are not there, Ruey is not there within the next three weeks; please if not  provided by the weekend time, please add and send a quick; Eric – 2 case studies are there; we need to have: introduction of the topic, literature that was used for the case studies; self-assessment sections, toolkit – all this has to be the part of each chapter in the eHandbook;</w:t>
      </w:r>
    </w:p>
    <w:p w14:paraId="2FBB093D" w14:textId="6735580B" w:rsidR="008D4A82" w:rsidRDefault="008D4A82" w:rsidP="008D4A82">
      <w:r>
        <w:t xml:space="preserve">SMEs ehandbook – active link from the shorter case study - according to the format – ehandbook </w:t>
      </w:r>
    </w:p>
    <w:p w14:paraId="355E44A6" w14:textId="047F8B8C" w:rsidR="008D4A82" w:rsidRDefault="008D4A82" w:rsidP="008D4A82">
      <w:r>
        <w:t>All content should be done by the end of the year 2018.</w:t>
      </w:r>
    </w:p>
    <w:p w14:paraId="7C7C65D3" w14:textId="77777777" w:rsidR="008D4A82" w:rsidRDefault="008D4A82" w:rsidP="008D4A82">
      <w:r>
        <w:t>By middle of October – all content should be in the folder – everyone can do the review at the same time on the folders – so that Ruey does not have to copy.</w:t>
      </w:r>
    </w:p>
    <w:p w14:paraId="4B5B4178" w14:textId="77777777" w:rsidR="008D4A82" w:rsidRDefault="008D4A82" w:rsidP="008D4A82">
      <w:r>
        <w:t>Everyone will work in the same document – everyone can comment on each-others and see each other´s comments.</w:t>
      </w:r>
    </w:p>
    <w:p w14:paraId="06EB6F24" w14:textId="5A998074" w:rsidR="008D4A82" w:rsidRDefault="008D4A82" w:rsidP="008D4A82">
      <w:r>
        <w:t>Review by the end of October – by that time all tghese reviews will b ethere.  Ruey will work with these comments – to put this in kind of a final format with the final changes version – by first week in November.</w:t>
      </w:r>
    </w:p>
    <w:p w14:paraId="111363B1" w14:textId="4DE1CA84" w:rsidR="008D4A82" w:rsidRDefault="008D4A82" w:rsidP="008D4A82">
      <w:r>
        <w:t>UK – Julie to do the last review – at the end (English review process).</w:t>
      </w:r>
    </w:p>
    <w:p w14:paraId="2FE425D7" w14:textId="6B48B343" w:rsidR="008D4A82" w:rsidRDefault="008D4A82" w:rsidP="008D4A82">
      <w:r>
        <w:t>This version whould be finalised for the ISP 2019 and UK Conference 2019 – in summer (June 2019). August 2019 - we have to have the very final version ready for publication and roll-out to public.</w:t>
      </w:r>
    </w:p>
    <w:p w14:paraId="0FA31FDE" w14:textId="77777777" w:rsidR="008D4A82" w:rsidRDefault="008D4A82" w:rsidP="00A81F8B"/>
    <w:p w14:paraId="57DEC612" w14:textId="085AF82F" w:rsidR="008D4A82" w:rsidRDefault="008D4A82" w:rsidP="008366BB">
      <w:pPr>
        <w:rPr>
          <w:rFonts w:asciiTheme="minorHAnsi" w:eastAsia="Times New Roman" w:hAnsiTheme="minorHAnsi" w:cstheme="minorHAnsi"/>
          <w:color w:val="262B33"/>
          <w:sz w:val="24"/>
          <w:szCs w:val="24"/>
          <w:lang w:eastAsia="cs-CZ"/>
        </w:rPr>
      </w:pPr>
      <w:r w:rsidRPr="008D4A82">
        <w:rPr>
          <w:rFonts w:asciiTheme="minorHAnsi" w:eastAsia="Times New Roman" w:hAnsiTheme="minorHAnsi" w:cstheme="minorHAnsi"/>
          <w:b/>
          <w:color w:val="262B33"/>
          <w:sz w:val="24"/>
          <w:szCs w:val="24"/>
          <w:lang w:eastAsia="cs-CZ"/>
        </w:rPr>
        <w:t>6/</w:t>
      </w:r>
      <w:r w:rsidRPr="008366BB">
        <w:rPr>
          <w:rFonts w:asciiTheme="minorHAnsi" w:eastAsia="Times New Roman" w:hAnsiTheme="minorHAnsi" w:cstheme="minorHAnsi"/>
          <w:color w:val="262B33"/>
          <w:sz w:val="24"/>
          <w:szCs w:val="24"/>
          <w:lang w:eastAsia="cs-CZ"/>
        </w:rPr>
        <w:t xml:space="preserve"> </w:t>
      </w:r>
      <w:r w:rsidRPr="008366BB">
        <w:rPr>
          <w:rFonts w:asciiTheme="minorHAnsi" w:eastAsia="Times New Roman" w:hAnsiTheme="minorHAnsi" w:cstheme="minorHAnsi"/>
          <w:b/>
          <w:bCs/>
          <w:color w:val="262B33"/>
          <w:sz w:val="24"/>
          <w:szCs w:val="24"/>
          <w:bdr w:val="none" w:sz="0" w:space="0" w:color="auto" w:frame="1"/>
          <w:lang w:eastAsia="cs-CZ"/>
        </w:rPr>
        <w:t>ISP week in Lithuanina + multiplier event (HR conference proposal) - Indré</w:t>
      </w:r>
    </w:p>
    <w:p w14:paraId="2A18794D" w14:textId="77777777" w:rsidR="008D4A82" w:rsidRDefault="008D4A82" w:rsidP="008D4A82">
      <w:r>
        <w:t xml:space="preserve">ISP – multiplier event - during the ISP? </w:t>
      </w:r>
    </w:p>
    <w:p w14:paraId="53F80E35" w14:textId="07F24FF9" w:rsidR="008D4A82" w:rsidRDefault="008D4A82" w:rsidP="008D4A82">
      <w:r>
        <w:t xml:space="preserve">Indre please circulate the proposal including the ideas we have heard today; for the next TC – we will leave a bigger space to ISP, what will bet he content, </w:t>
      </w:r>
      <w:proofErr w:type="gramStart"/>
      <w:r>
        <w:t>ideas, ..</w:t>
      </w:r>
      <w:proofErr w:type="gramEnd"/>
    </w:p>
    <w:p w14:paraId="0C518AF1" w14:textId="75F2C47E" w:rsidR="008D4A82" w:rsidRDefault="008D4A82" w:rsidP="008D4A82">
      <w:r>
        <w:t>HR conference during the ISP – Indre will send an e-mail regarding the HR conference  to all partners.</w:t>
      </w:r>
    </w:p>
    <w:p w14:paraId="049ED61A" w14:textId="77777777" w:rsidR="003860FC" w:rsidRDefault="003860FC" w:rsidP="008366BB">
      <w:pPr>
        <w:rPr>
          <w:rFonts w:asciiTheme="minorHAnsi" w:eastAsia="Times New Roman" w:hAnsiTheme="minorHAnsi" w:cstheme="minorHAnsi"/>
          <w:color w:val="262B33"/>
          <w:sz w:val="24"/>
          <w:szCs w:val="24"/>
          <w:lang w:eastAsia="cs-CZ"/>
        </w:rPr>
      </w:pPr>
    </w:p>
    <w:p w14:paraId="77CE87C6" w14:textId="77777777" w:rsidR="00005C91" w:rsidRDefault="00005C91" w:rsidP="001C6AC6">
      <w:pPr>
        <w:rPr>
          <w:rFonts w:asciiTheme="minorHAnsi" w:eastAsia="Times New Roman" w:hAnsiTheme="minorHAnsi" w:cstheme="minorHAnsi"/>
          <w:b/>
          <w:color w:val="262B33"/>
          <w:sz w:val="24"/>
          <w:szCs w:val="24"/>
          <w:lang w:eastAsia="cs-CZ"/>
        </w:rPr>
      </w:pPr>
    </w:p>
    <w:p w14:paraId="0251DED5" w14:textId="518573A3" w:rsidR="001C6AC6" w:rsidRDefault="008D4A82" w:rsidP="001C6AC6">
      <w:r w:rsidRPr="008D4A82">
        <w:rPr>
          <w:rFonts w:asciiTheme="minorHAnsi" w:eastAsia="Times New Roman" w:hAnsiTheme="minorHAnsi" w:cstheme="minorHAnsi"/>
          <w:b/>
          <w:color w:val="262B33"/>
          <w:sz w:val="24"/>
          <w:szCs w:val="24"/>
          <w:lang w:eastAsia="cs-CZ"/>
        </w:rPr>
        <w:t>7/</w:t>
      </w:r>
      <w:r w:rsidRPr="008366BB">
        <w:rPr>
          <w:rFonts w:asciiTheme="minorHAnsi" w:eastAsia="Times New Roman" w:hAnsiTheme="minorHAnsi" w:cstheme="minorHAnsi"/>
          <w:color w:val="262B33"/>
          <w:sz w:val="24"/>
          <w:szCs w:val="24"/>
          <w:lang w:eastAsia="cs-CZ"/>
        </w:rPr>
        <w:t xml:space="preserve"> </w:t>
      </w:r>
      <w:r w:rsidRPr="008366BB">
        <w:rPr>
          <w:rFonts w:asciiTheme="minorHAnsi" w:eastAsia="Times New Roman" w:hAnsiTheme="minorHAnsi" w:cstheme="minorHAnsi"/>
          <w:b/>
          <w:bCs/>
          <w:color w:val="262B33"/>
          <w:sz w:val="24"/>
          <w:szCs w:val="24"/>
          <w:bdr w:val="none" w:sz="0" w:space="0" w:color="auto" w:frame="1"/>
          <w:lang w:eastAsia="cs-CZ"/>
        </w:rPr>
        <w:t xml:space="preserve">Conference in the UK </w:t>
      </w:r>
      <w:r>
        <w:rPr>
          <w:rFonts w:asciiTheme="minorHAnsi" w:eastAsia="Times New Roman" w:hAnsiTheme="minorHAnsi" w:cstheme="minorHAnsi"/>
          <w:b/>
          <w:bCs/>
          <w:color w:val="262B33"/>
          <w:sz w:val="24"/>
          <w:szCs w:val="24"/>
          <w:bdr w:val="none" w:sz="0" w:space="0" w:color="auto" w:frame="1"/>
          <w:lang w:eastAsia="cs-CZ"/>
        </w:rPr>
        <w:t>–</w:t>
      </w:r>
      <w:r w:rsidRPr="008366BB">
        <w:rPr>
          <w:rFonts w:asciiTheme="minorHAnsi" w:eastAsia="Times New Roman" w:hAnsiTheme="minorHAnsi" w:cstheme="minorHAnsi"/>
          <w:b/>
          <w:bCs/>
          <w:color w:val="262B33"/>
          <w:sz w:val="24"/>
          <w:szCs w:val="24"/>
          <w:bdr w:val="none" w:sz="0" w:space="0" w:color="auto" w:frame="1"/>
          <w:lang w:eastAsia="cs-CZ"/>
        </w:rPr>
        <w:t xml:space="preserve"> Julie</w:t>
      </w:r>
      <w:r>
        <w:rPr>
          <w:rFonts w:asciiTheme="minorHAnsi" w:eastAsia="Times New Roman" w:hAnsiTheme="minorHAnsi" w:cstheme="minorHAnsi"/>
          <w:b/>
          <w:bCs/>
          <w:color w:val="262B33"/>
          <w:sz w:val="24"/>
          <w:szCs w:val="24"/>
          <w:bdr w:val="none" w:sz="0" w:space="0" w:color="auto" w:frame="1"/>
          <w:lang w:eastAsia="cs-CZ"/>
        </w:rPr>
        <w:t xml:space="preserve"> – see Julie´s e-mail for more details</w:t>
      </w:r>
      <w:r w:rsidRPr="008366BB">
        <w:rPr>
          <w:rFonts w:asciiTheme="minorHAnsi" w:eastAsia="Times New Roman" w:hAnsiTheme="minorHAnsi" w:cstheme="minorHAnsi"/>
          <w:color w:val="262B33"/>
          <w:sz w:val="24"/>
          <w:szCs w:val="24"/>
          <w:lang w:eastAsia="cs-CZ"/>
        </w:rPr>
        <w:br/>
      </w:r>
      <w:r w:rsidRPr="008366BB">
        <w:rPr>
          <w:rFonts w:asciiTheme="minorHAnsi" w:eastAsia="Times New Roman" w:hAnsiTheme="minorHAnsi" w:cstheme="minorHAnsi"/>
          <w:color w:val="262B33"/>
          <w:sz w:val="24"/>
          <w:szCs w:val="24"/>
          <w:lang w:eastAsia="cs-CZ"/>
        </w:rPr>
        <w:br/>
      </w:r>
      <w:r w:rsidR="001C6AC6">
        <w:t>Emerald – will have some prizes, stand and speach at the conference at June 5th</w:t>
      </w:r>
    </w:p>
    <w:p w14:paraId="19DE40E3" w14:textId="0997FED5" w:rsidR="001C6AC6" w:rsidRDefault="001C6AC6" w:rsidP="001C6AC6">
      <w:r>
        <w:t>We should all be there, at least 1 person from each team, to have a wrap up meeting at the end of the project, after the konference – officially the Tx meeting not planned and budgeted (cut by NA).</w:t>
      </w:r>
    </w:p>
    <w:p w14:paraId="7F51290E" w14:textId="77777777" w:rsidR="001C6AC6" w:rsidRDefault="001C6AC6" w:rsidP="001C6AC6">
      <w:r>
        <w:t xml:space="preserve">Everyone please think of comments and ideas for conference, prepare and send answers to Julie´s </w:t>
      </w:r>
    </w:p>
    <w:p w14:paraId="7E6BFE15" w14:textId="03A50EF5" w:rsidR="001C6AC6" w:rsidRDefault="001C6AC6" w:rsidP="001C6AC6">
      <w:r>
        <w:lastRenderedPageBreak/>
        <w:t>e-mail</w:t>
      </w:r>
      <w:r w:rsidR="00005C91">
        <w:t xml:space="preserve"> that s</w:t>
      </w:r>
      <w:r>
        <w:t>h</w:t>
      </w:r>
      <w:r w:rsidR="00005C91">
        <w:t>E</w:t>
      </w:r>
      <w:r>
        <w:t xml:space="preserve"> sent.</w:t>
      </w:r>
    </w:p>
    <w:p w14:paraId="2717E9BA" w14:textId="31778711" w:rsidR="001C6AC6" w:rsidRPr="00005C91" w:rsidRDefault="001C6AC6" w:rsidP="001C6AC6">
      <w:pPr>
        <w:rPr>
          <w:b/>
          <w:sz w:val="24"/>
        </w:rPr>
      </w:pPr>
      <w:r w:rsidRPr="00005C91">
        <w:rPr>
          <w:b/>
          <w:sz w:val="24"/>
        </w:rPr>
        <w:t xml:space="preserve">DEADLINE: </w:t>
      </w:r>
      <w:r w:rsidR="00005C91" w:rsidRPr="00005C91">
        <w:rPr>
          <w:b/>
          <w:sz w:val="24"/>
        </w:rPr>
        <w:t xml:space="preserve">OCTOBER 22nd, 2018 – before the next </w:t>
      </w:r>
      <w:proofErr w:type="gramStart"/>
      <w:r w:rsidR="00005C91" w:rsidRPr="00005C91">
        <w:rPr>
          <w:b/>
          <w:sz w:val="24"/>
        </w:rPr>
        <w:t>TC !!!</w:t>
      </w:r>
      <w:proofErr w:type="gramEnd"/>
    </w:p>
    <w:p w14:paraId="5C885FE9" w14:textId="77777777" w:rsidR="003860FC" w:rsidRDefault="003860FC" w:rsidP="008366BB">
      <w:pPr>
        <w:rPr>
          <w:rFonts w:asciiTheme="minorHAnsi" w:eastAsia="Times New Roman" w:hAnsiTheme="minorHAnsi" w:cstheme="minorHAnsi"/>
          <w:color w:val="262B33"/>
          <w:sz w:val="24"/>
          <w:szCs w:val="24"/>
          <w:lang w:eastAsia="cs-CZ"/>
        </w:rPr>
      </w:pPr>
    </w:p>
    <w:p w14:paraId="2E64108E" w14:textId="7E29A46B" w:rsidR="008366BB" w:rsidRDefault="00005C91" w:rsidP="008366BB">
      <w:pPr>
        <w:rPr>
          <w:rFonts w:asciiTheme="minorHAnsi" w:eastAsia="Times New Roman" w:hAnsiTheme="minorHAnsi" w:cstheme="minorHAnsi"/>
          <w:color w:val="262B33"/>
          <w:sz w:val="24"/>
          <w:szCs w:val="24"/>
          <w:lang w:eastAsia="cs-CZ"/>
        </w:rPr>
      </w:pPr>
      <w:r w:rsidRPr="00005C91">
        <w:rPr>
          <w:rFonts w:asciiTheme="minorHAnsi" w:eastAsia="Times New Roman" w:hAnsiTheme="minorHAnsi" w:cstheme="minorHAnsi"/>
          <w:b/>
          <w:color w:val="262B33"/>
          <w:sz w:val="24"/>
          <w:szCs w:val="24"/>
          <w:lang w:eastAsia="cs-CZ"/>
        </w:rPr>
        <w:t>8</w:t>
      </w:r>
      <w:r w:rsidR="008366BB" w:rsidRPr="00005C91">
        <w:rPr>
          <w:rFonts w:asciiTheme="minorHAnsi" w:eastAsia="Times New Roman" w:hAnsiTheme="minorHAnsi" w:cstheme="minorHAnsi"/>
          <w:b/>
          <w:color w:val="262B33"/>
          <w:sz w:val="24"/>
          <w:szCs w:val="24"/>
          <w:lang w:eastAsia="cs-CZ"/>
        </w:rPr>
        <w:t>/</w:t>
      </w:r>
      <w:r w:rsidR="008366BB">
        <w:rPr>
          <w:rFonts w:asciiTheme="minorHAnsi" w:eastAsia="Times New Roman" w:hAnsiTheme="minorHAnsi" w:cstheme="minorHAnsi"/>
          <w:color w:val="262B33"/>
          <w:sz w:val="24"/>
          <w:szCs w:val="24"/>
          <w:lang w:eastAsia="cs-CZ"/>
        </w:rPr>
        <w:t xml:space="preserve"> </w:t>
      </w:r>
      <w:r w:rsidR="008366BB" w:rsidRPr="00071C1F">
        <w:rPr>
          <w:rFonts w:asciiTheme="minorHAnsi" w:eastAsia="Times New Roman" w:hAnsiTheme="minorHAnsi" w:cstheme="minorHAnsi"/>
          <w:b/>
          <w:color w:val="262B33"/>
          <w:sz w:val="24"/>
          <w:szCs w:val="24"/>
          <w:lang w:eastAsia="cs-CZ"/>
        </w:rPr>
        <w:t>A</w:t>
      </w:r>
      <w:r w:rsidR="00FD6849" w:rsidRPr="00071C1F">
        <w:rPr>
          <w:rFonts w:asciiTheme="minorHAnsi" w:eastAsia="Times New Roman" w:hAnsiTheme="minorHAnsi" w:cstheme="minorHAnsi"/>
          <w:b/>
          <w:color w:val="262B33"/>
          <w:sz w:val="24"/>
          <w:szCs w:val="24"/>
          <w:lang w:eastAsia="cs-CZ"/>
        </w:rPr>
        <w:t>D</w:t>
      </w:r>
      <w:r w:rsidR="008366BB" w:rsidRPr="00071C1F">
        <w:rPr>
          <w:rFonts w:asciiTheme="minorHAnsi" w:eastAsia="Times New Roman" w:hAnsiTheme="minorHAnsi" w:cstheme="minorHAnsi"/>
          <w:b/>
          <w:color w:val="262B33"/>
          <w:sz w:val="24"/>
          <w:szCs w:val="24"/>
          <w:lang w:eastAsia="cs-CZ"/>
        </w:rPr>
        <w:t>DENDUM to partner contract</w:t>
      </w:r>
      <w:r w:rsidR="008366BB">
        <w:rPr>
          <w:rFonts w:asciiTheme="minorHAnsi" w:eastAsia="Times New Roman" w:hAnsiTheme="minorHAnsi" w:cstheme="minorHAnsi"/>
          <w:color w:val="262B33"/>
          <w:sz w:val="24"/>
          <w:szCs w:val="24"/>
          <w:lang w:eastAsia="cs-CZ"/>
        </w:rPr>
        <w:t xml:space="preserve"> – on project research /O3/ results – see </w:t>
      </w:r>
      <w:r w:rsidR="004B0707">
        <w:rPr>
          <w:rFonts w:asciiTheme="minorHAnsi" w:eastAsia="Times New Roman" w:hAnsiTheme="minorHAnsi" w:cstheme="minorHAnsi"/>
          <w:color w:val="262B33"/>
          <w:sz w:val="24"/>
          <w:szCs w:val="24"/>
          <w:lang w:eastAsia="cs-CZ"/>
        </w:rPr>
        <w:t xml:space="preserve">separate e-mail </w:t>
      </w:r>
      <w:r w:rsidR="00071C1F">
        <w:rPr>
          <w:rFonts w:asciiTheme="minorHAnsi" w:eastAsia="Times New Roman" w:hAnsiTheme="minorHAnsi" w:cstheme="minorHAnsi"/>
          <w:color w:val="262B33"/>
          <w:sz w:val="24"/>
          <w:szCs w:val="24"/>
          <w:lang w:eastAsia="cs-CZ"/>
        </w:rPr>
        <w:t xml:space="preserve">sent by Vendy, evening October 4th, </w:t>
      </w:r>
      <w:r w:rsidR="008366BB">
        <w:rPr>
          <w:rFonts w:asciiTheme="minorHAnsi" w:eastAsia="Times New Roman" w:hAnsiTheme="minorHAnsi" w:cstheme="minorHAnsi"/>
          <w:color w:val="262B33"/>
          <w:sz w:val="24"/>
          <w:szCs w:val="24"/>
          <w:lang w:eastAsia="cs-CZ"/>
        </w:rPr>
        <w:t>we will need fin</w:t>
      </w:r>
      <w:r w:rsidR="008D4A82">
        <w:rPr>
          <w:rFonts w:asciiTheme="minorHAnsi" w:eastAsia="Times New Roman" w:hAnsiTheme="minorHAnsi" w:cstheme="minorHAnsi"/>
          <w:color w:val="262B33"/>
          <w:sz w:val="24"/>
          <w:szCs w:val="24"/>
          <w:lang w:eastAsia="cs-CZ"/>
        </w:rPr>
        <w:t>a</w:t>
      </w:r>
      <w:r w:rsidR="008366BB">
        <w:rPr>
          <w:rFonts w:asciiTheme="minorHAnsi" w:eastAsia="Times New Roman" w:hAnsiTheme="minorHAnsi" w:cstheme="minorHAnsi"/>
          <w:color w:val="262B33"/>
          <w:sz w:val="24"/>
          <w:szCs w:val="24"/>
          <w:lang w:eastAsia="cs-CZ"/>
        </w:rPr>
        <w:t>l comments and full version to be signed by November 1st 2018</w:t>
      </w:r>
      <w:r w:rsidR="00071C1F">
        <w:rPr>
          <w:rFonts w:asciiTheme="minorHAnsi" w:eastAsia="Times New Roman" w:hAnsiTheme="minorHAnsi" w:cstheme="minorHAnsi"/>
          <w:color w:val="262B33"/>
          <w:sz w:val="24"/>
          <w:szCs w:val="24"/>
          <w:lang w:eastAsia="cs-CZ"/>
        </w:rPr>
        <w:t xml:space="preserve"> the latest, by all partners. </w:t>
      </w:r>
    </w:p>
    <w:p w14:paraId="0A802AAF" w14:textId="58BF1B78" w:rsidR="00071C1F" w:rsidRDefault="00071C1F" w:rsidP="008366BB">
      <w:pPr>
        <w:rPr>
          <w:rFonts w:asciiTheme="minorHAnsi" w:eastAsia="Times New Roman" w:hAnsiTheme="minorHAnsi" w:cstheme="minorHAnsi"/>
          <w:color w:val="262B33"/>
          <w:sz w:val="24"/>
          <w:szCs w:val="24"/>
          <w:lang w:eastAsia="cs-CZ"/>
        </w:rPr>
      </w:pPr>
      <w:r>
        <w:rPr>
          <w:rFonts w:asciiTheme="minorHAnsi" w:eastAsia="Times New Roman" w:hAnsiTheme="minorHAnsi" w:cstheme="minorHAnsi"/>
          <w:color w:val="262B33"/>
          <w:sz w:val="24"/>
          <w:szCs w:val="24"/>
          <w:lang w:eastAsia="cs-CZ"/>
        </w:rPr>
        <w:t xml:space="preserve">There shoul dbe no major comments, as the principiles were already discussed. </w:t>
      </w:r>
      <w:r w:rsidR="00005C91">
        <w:rPr>
          <w:rFonts w:asciiTheme="minorHAnsi" w:eastAsia="Times New Roman" w:hAnsiTheme="minorHAnsi" w:cstheme="minorHAnsi"/>
          <w:color w:val="262B33"/>
          <w:sz w:val="24"/>
          <w:szCs w:val="24"/>
          <w:lang w:eastAsia="cs-CZ"/>
        </w:rPr>
        <w:t>But your legal de</w:t>
      </w:r>
      <w:r>
        <w:rPr>
          <w:rFonts w:asciiTheme="minorHAnsi" w:eastAsia="Times New Roman" w:hAnsiTheme="minorHAnsi" w:cstheme="minorHAnsi"/>
          <w:color w:val="262B33"/>
          <w:sz w:val="24"/>
          <w:szCs w:val="24"/>
          <w:lang w:eastAsia="cs-CZ"/>
        </w:rPr>
        <w:t>p</w:t>
      </w:r>
      <w:r w:rsidR="00005C91">
        <w:rPr>
          <w:rFonts w:asciiTheme="minorHAnsi" w:eastAsia="Times New Roman" w:hAnsiTheme="minorHAnsi" w:cstheme="minorHAnsi"/>
          <w:color w:val="262B33"/>
          <w:sz w:val="24"/>
          <w:szCs w:val="24"/>
          <w:lang w:eastAsia="cs-CZ"/>
        </w:rPr>
        <w:t>a</w:t>
      </w:r>
      <w:r>
        <w:rPr>
          <w:rFonts w:asciiTheme="minorHAnsi" w:eastAsia="Times New Roman" w:hAnsiTheme="minorHAnsi" w:cstheme="minorHAnsi"/>
          <w:color w:val="262B33"/>
          <w:sz w:val="24"/>
          <w:szCs w:val="24"/>
          <w:lang w:eastAsia="cs-CZ"/>
        </w:rPr>
        <w:t xml:space="preserve">rtments will need to review the addendum, asi tis a part of the partner contract. </w:t>
      </w:r>
    </w:p>
    <w:p w14:paraId="1893AAC3" w14:textId="33241681" w:rsidR="008366BB" w:rsidRDefault="00071C1F" w:rsidP="008366BB">
      <w:pPr>
        <w:rPr>
          <w:rFonts w:asciiTheme="minorHAnsi" w:eastAsia="Times New Roman" w:hAnsiTheme="minorHAnsi" w:cstheme="minorHAnsi"/>
          <w:color w:val="262B33"/>
          <w:sz w:val="24"/>
          <w:szCs w:val="24"/>
          <w:lang w:eastAsia="cs-CZ"/>
        </w:rPr>
      </w:pPr>
      <w:r w:rsidRPr="00071C1F">
        <w:rPr>
          <w:rFonts w:asciiTheme="minorHAnsi" w:eastAsia="Times New Roman" w:hAnsiTheme="minorHAnsi" w:cstheme="minorHAnsi"/>
          <w:b/>
          <w:color w:val="262B33"/>
          <w:sz w:val="24"/>
          <w:szCs w:val="24"/>
          <w:lang w:eastAsia="cs-CZ"/>
        </w:rPr>
        <w:t>DEADLINE:</w:t>
      </w:r>
      <w:r>
        <w:rPr>
          <w:rFonts w:asciiTheme="minorHAnsi" w:eastAsia="Times New Roman" w:hAnsiTheme="minorHAnsi" w:cstheme="minorHAnsi"/>
          <w:color w:val="262B33"/>
          <w:sz w:val="24"/>
          <w:szCs w:val="24"/>
          <w:lang w:eastAsia="cs-CZ"/>
        </w:rPr>
        <w:t xml:space="preserve"> </w:t>
      </w:r>
      <w:r w:rsidR="008366BB">
        <w:rPr>
          <w:rFonts w:asciiTheme="minorHAnsi" w:eastAsia="Times New Roman" w:hAnsiTheme="minorHAnsi" w:cstheme="minorHAnsi"/>
          <w:color w:val="262B33"/>
          <w:sz w:val="24"/>
          <w:szCs w:val="24"/>
          <w:lang w:eastAsia="cs-CZ"/>
        </w:rPr>
        <w:t xml:space="preserve">Please send comments by </w:t>
      </w:r>
      <w:r w:rsidR="00FD6849" w:rsidRPr="00005C91">
        <w:rPr>
          <w:rFonts w:asciiTheme="minorHAnsi" w:eastAsia="Times New Roman" w:hAnsiTheme="minorHAnsi" w:cstheme="minorHAnsi"/>
          <w:b/>
          <w:color w:val="262B33"/>
          <w:sz w:val="24"/>
          <w:szCs w:val="24"/>
          <w:lang w:eastAsia="cs-CZ"/>
        </w:rPr>
        <w:t>October 22nd 2018.</w:t>
      </w:r>
      <w:r w:rsidR="00FD6849">
        <w:rPr>
          <w:rFonts w:asciiTheme="minorHAnsi" w:eastAsia="Times New Roman" w:hAnsiTheme="minorHAnsi" w:cstheme="minorHAnsi"/>
          <w:color w:val="262B33"/>
          <w:sz w:val="24"/>
          <w:szCs w:val="24"/>
          <w:lang w:eastAsia="cs-CZ"/>
        </w:rPr>
        <w:t xml:space="preserve"> </w:t>
      </w:r>
    </w:p>
    <w:p w14:paraId="5AB0EDB3" w14:textId="77777777" w:rsidR="00FD6849" w:rsidRDefault="00FD6849" w:rsidP="008366BB">
      <w:pPr>
        <w:rPr>
          <w:rFonts w:asciiTheme="minorHAnsi" w:eastAsia="Times New Roman" w:hAnsiTheme="minorHAnsi" w:cstheme="minorHAnsi"/>
          <w:color w:val="262B33"/>
          <w:sz w:val="24"/>
          <w:szCs w:val="24"/>
          <w:lang w:eastAsia="cs-CZ"/>
        </w:rPr>
      </w:pPr>
    </w:p>
    <w:p w14:paraId="6077CA81" w14:textId="7EA081DB" w:rsidR="001C6AC6" w:rsidRPr="00005C91" w:rsidRDefault="00005C91" w:rsidP="00005C91">
      <w:pPr>
        <w:rPr>
          <w:b/>
        </w:rPr>
      </w:pPr>
      <w:r w:rsidRPr="00005C91">
        <w:rPr>
          <w:rFonts w:asciiTheme="minorHAnsi" w:eastAsia="Times New Roman" w:hAnsiTheme="minorHAnsi" w:cstheme="minorHAnsi"/>
          <w:b/>
          <w:color w:val="262B33"/>
          <w:sz w:val="24"/>
          <w:szCs w:val="24"/>
          <w:lang w:eastAsia="cs-CZ"/>
        </w:rPr>
        <w:t xml:space="preserve">9/ </w:t>
      </w:r>
      <w:r w:rsidR="001C6AC6" w:rsidRPr="00005C91">
        <w:rPr>
          <w:b/>
        </w:rPr>
        <w:t>Next TC – October 26th</w:t>
      </w:r>
      <w:r>
        <w:rPr>
          <w:b/>
        </w:rPr>
        <w:t>, 2018, time 1:00 pm CET</w:t>
      </w:r>
    </w:p>
    <w:p w14:paraId="0740EA75" w14:textId="606F508F" w:rsidR="00005C91" w:rsidRDefault="00005C91" w:rsidP="00005C91">
      <w:r>
        <w:t>ISP and conference will be the first two topics.</w:t>
      </w:r>
    </w:p>
    <w:p w14:paraId="6EA09100" w14:textId="77777777" w:rsidR="001C6AC6" w:rsidRDefault="001C6AC6" w:rsidP="00005C91">
      <w:r>
        <w:t>UK - Julie might be travelling but will try to arrange</w:t>
      </w:r>
    </w:p>
    <w:p w14:paraId="20E79A8C" w14:textId="77777777" w:rsidR="001C6AC6" w:rsidRDefault="001C6AC6" w:rsidP="00005C91">
      <w:r>
        <w:t>Germany – 26th is ok</w:t>
      </w:r>
    </w:p>
    <w:p w14:paraId="53330F0F" w14:textId="77777777" w:rsidR="001C6AC6" w:rsidRDefault="001C6AC6" w:rsidP="00005C91">
      <w:r>
        <w:t>Finland – Ruey is away</w:t>
      </w:r>
    </w:p>
    <w:p w14:paraId="68D5876A" w14:textId="7261FD39" w:rsidR="001C6AC6" w:rsidRDefault="00005C91" w:rsidP="00005C91">
      <w:r>
        <w:t>CZ - OK</w:t>
      </w:r>
    </w:p>
    <w:p w14:paraId="13276989" w14:textId="77777777" w:rsidR="001C6AC6" w:rsidRDefault="001C6AC6" w:rsidP="008366BB">
      <w:pPr>
        <w:rPr>
          <w:rFonts w:asciiTheme="minorHAnsi" w:eastAsia="Times New Roman" w:hAnsiTheme="minorHAnsi" w:cstheme="minorHAnsi"/>
          <w:color w:val="262B33"/>
          <w:sz w:val="24"/>
          <w:szCs w:val="24"/>
          <w:lang w:eastAsia="cs-CZ"/>
        </w:rPr>
      </w:pPr>
    </w:p>
    <w:sectPr w:rsidR="001C6AC6">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7C2CF" w14:textId="77777777" w:rsidR="003A09F1" w:rsidRDefault="003A09F1" w:rsidP="00161159">
      <w:pPr>
        <w:spacing w:after="0" w:line="240" w:lineRule="auto"/>
      </w:pPr>
      <w:r>
        <w:separator/>
      </w:r>
    </w:p>
  </w:endnote>
  <w:endnote w:type="continuationSeparator" w:id="0">
    <w:p w14:paraId="4F6E28B9" w14:textId="77777777" w:rsidR="003A09F1" w:rsidRDefault="003A09F1"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65A06" w14:textId="77777777" w:rsidR="003A09F1" w:rsidRDefault="003A09F1" w:rsidP="00161159">
      <w:pPr>
        <w:spacing w:after="0" w:line="240" w:lineRule="auto"/>
      </w:pPr>
      <w:r>
        <w:separator/>
      </w:r>
    </w:p>
  </w:footnote>
  <w:footnote w:type="continuationSeparator" w:id="0">
    <w:p w14:paraId="7719F413" w14:textId="77777777" w:rsidR="003A09F1" w:rsidRDefault="003A09F1"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w:t>
    </w:r>
    <w:proofErr w:type="gramStart"/>
    <w:r>
      <w:t>EF.TUL</w:t>
    </w:r>
    <w:proofErr w:type="gramEnd"/>
    <w:r>
      <w:t>.CZ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4273D"/>
    <w:multiLevelType w:val="hybridMultilevel"/>
    <w:tmpl w:val="41E675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8A53247"/>
    <w:multiLevelType w:val="hybridMultilevel"/>
    <w:tmpl w:val="F7644E6C"/>
    <w:lvl w:ilvl="0" w:tplc="DA766D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25A29"/>
    <w:multiLevelType w:val="hybridMultilevel"/>
    <w:tmpl w:val="36F0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0343BA"/>
    <w:multiLevelType w:val="hybridMultilevel"/>
    <w:tmpl w:val="EA263D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7F53633"/>
    <w:multiLevelType w:val="hybridMultilevel"/>
    <w:tmpl w:val="1F2E72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4"/>
  </w:num>
  <w:num w:numId="5">
    <w:abstractNumId w:val="17"/>
  </w:num>
  <w:num w:numId="6">
    <w:abstractNumId w:val="23"/>
  </w:num>
  <w:num w:numId="7">
    <w:abstractNumId w:val="24"/>
  </w:num>
  <w:num w:numId="8">
    <w:abstractNumId w:val="20"/>
  </w:num>
  <w:num w:numId="9">
    <w:abstractNumId w:val="21"/>
  </w:num>
  <w:num w:numId="10">
    <w:abstractNumId w:val="1"/>
  </w:num>
  <w:num w:numId="11">
    <w:abstractNumId w:val="10"/>
  </w:num>
  <w:num w:numId="12">
    <w:abstractNumId w:val="16"/>
  </w:num>
  <w:num w:numId="13">
    <w:abstractNumId w:val="19"/>
  </w:num>
  <w:num w:numId="14">
    <w:abstractNumId w:val="7"/>
  </w:num>
  <w:num w:numId="15">
    <w:abstractNumId w:val="5"/>
  </w:num>
  <w:num w:numId="16">
    <w:abstractNumId w:val="6"/>
  </w:num>
  <w:num w:numId="17">
    <w:abstractNumId w:val="0"/>
  </w:num>
  <w:num w:numId="18">
    <w:abstractNumId w:val="15"/>
  </w:num>
  <w:num w:numId="19">
    <w:abstractNumId w:val="9"/>
  </w:num>
  <w:num w:numId="20">
    <w:abstractNumId w:val="22"/>
  </w:num>
  <w:num w:numId="21">
    <w:abstractNumId w:val="3"/>
  </w:num>
  <w:num w:numId="22">
    <w:abstractNumId w:val="4"/>
  </w:num>
  <w:num w:numId="23">
    <w:abstractNumId w:val="12"/>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05C91"/>
    <w:rsid w:val="00022AA7"/>
    <w:rsid w:val="0003592B"/>
    <w:rsid w:val="00061068"/>
    <w:rsid w:val="00071C1F"/>
    <w:rsid w:val="00073ED0"/>
    <w:rsid w:val="00085E92"/>
    <w:rsid w:val="000A0212"/>
    <w:rsid w:val="000A1C40"/>
    <w:rsid w:val="000B508F"/>
    <w:rsid w:val="000C073B"/>
    <w:rsid w:val="000C3C8A"/>
    <w:rsid w:val="00161159"/>
    <w:rsid w:val="0016254E"/>
    <w:rsid w:val="00165D8C"/>
    <w:rsid w:val="001729A0"/>
    <w:rsid w:val="00181F47"/>
    <w:rsid w:val="001911F6"/>
    <w:rsid w:val="00192C5D"/>
    <w:rsid w:val="001A022C"/>
    <w:rsid w:val="001C4C56"/>
    <w:rsid w:val="001C6AC6"/>
    <w:rsid w:val="001D36AF"/>
    <w:rsid w:val="00233125"/>
    <w:rsid w:val="00273636"/>
    <w:rsid w:val="00293D9D"/>
    <w:rsid w:val="002C1508"/>
    <w:rsid w:val="002F40F2"/>
    <w:rsid w:val="0030239C"/>
    <w:rsid w:val="00313F20"/>
    <w:rsid w:val="00317AFB"/>
    <w:rsid w:val="003860FC"/>
    <w:rsid w:val="003A09F1"/>
    <w:rsid w:val="003A4015"/>
    <w:rsid w:val="003C211A"/>
    <w:rsid w:val="003D5582"/>
    <w:rsid w:val="00406E43"/>
    <w:rsid w:val="00416486"/>
    <w:rsid w:val="00416F3E"/>
    <w:rsid w:val="004211FE"/>
    <w:rsid w:val="0043564B"/>
    <w:rsid w:val="004542B7"/>
    <w:rsid w:val="00485740"/>
    <w:rsid w:val="00496FE9"/>
    <w:rsid w:val="004B0707"/>
    <w:rsid w:val="004C3C39"/>
    <w:rsid w:val="004C62DC"/>
    <w:rsid w:val="005126EC"/>
    <w:rsid w:val="005652E3"/>
    <w:rsid w:val="005A6B47"/>
    <w:rsid w:val="005C7D7C"/>
    <w:rsid w:val="005D5229"/>
    <w:rsid w:val="005E4E15"/>
    <w:rsid w:val="00611099"/>
    <w:rsid w:val="00645F59"/>
    <w:rsid w:val="00657B24"/>
    <w:rsid w:val="00685A59"/>
    <w:rsid w:val="006918D2"/>
    <w:rsid w:val="00694530"/>
    <w:rsid w:val="006A614B"/>
    <w:rsid w:val="006D2C4E"/>
    <w:rsid w:val="006E122B"/>
    <w:rsid w:val="00702B8A"/>
    <w:rsid w:val="00711695"/>
    <w:rsid w:val="007139F2"/>
    <w:rsid w:val="00713A68"/>
    <w:rsid w:val="00717417"/>
    <w:rsid w:val="007248A4"/>
    <w:rsid w:val="00745181"/>
    <w:rsid w:val="007659F6"/>
    <w:rsid w:val="00785D9A"/>
    <w:rsid w:val="00797573"/>
    <w:rsid w:val="007F02C3"/>
    <w:rsid w:val="007F5E10"/>
    <w:rsid w:val="007F5E91"/>
    <w:rsid w:val="007F7F0C"/>
    <w:rsid w:val="008018FE"/>
    <w:rsid w:val="00833E28"/>
    <w:rsid w:val="00833F97"/>
    <w:rsid w:val="008366BB"/>
    <w:rsid w:val="00837E0F"/>
    <w:rsid w:val="00841F48"/>
    <w:rsid w:val="008421B9"/>
    <w:rsid w:val="008861B9"/>
    <w:rsid w:val="008B048A"/>
    <w:rsid w:val="008D4A82"/>
    <w:rsid w:val="008E07D6"/>
    <w:rsid w:val="008F2F4A"/>
    <w:rsid w:val="008F6CF8"/>
    <w:rsid w:val="00920298"/>
    <w:rsid w:val="0093728B"/>
    <w:rsid w:val="009B7E14"/>
    <w:rsid w:val="009F3098"/>
    <w:rsid w:val="00A02E2B"/>
    <w:rsid w:val="00A12D12"/>
    <w:rsid w:val="00A362B5"/>
    <w:rsid w:val="00A424D5"/>
    <w:rsid w:val="00A42750"/>
    <w:rsid w:val="00A81F8B"/>
    <w:rsid w:val="00A94984"/>
    <w:rsid w:val="00AF1F62"/>
    <w:rsid w:val="00AF5606"/>
    <w:rsid w:val="00AF6826"/>
    <w:rsid w:val="00B110D8"/>
    <w:rsid w:val="00B118E4"/>
    <w:rsid w:val="00B678E8"/>
    <w:rsid w:val="00B71F7C"/>
    <w:rsid w:val="00B94F57"/>
    <w:rsid w:val="00BA1D02"/>
    <w:rsid w:val="00BA68DC"/>
    <w:rsid w:val="00BB5361"/>
    <w:rsid w:val="00BC323B"/>
    <w:rsid w:val="00BE05A1"/>
    <w:rsid w:val="00C11619"/>
    <w:rsid w:val="00C43BB2"/>
    <w:rsid w:val="00C509C4"/>
    <w:rsid w:val="00C643A0"/>
    <w:rsid w:val="00C734DF"/>
    <w:rsid w:val="00CD6172"/>
    <w:rsid w:val="00D12510"/>
    <w:rsid w:val="00D179DB"/>
    <w:rsid w:val="00D3683D"/>
    <w:rsid w:val="00D67974"/>
    <w:rsid w:val="00D750B2"/>
    <w:rsid w:val="00D81459"/>
    <w:rsid w:val="00D976A7"/>
    <w:rsid w:val="00DE7F04"/>
    <w:rsid w:val="00E2721D"/>
    <w:rsid w:val="00E756FA"/>
    <w:rsid w:val="00EA66B6"/>
    <w:rsid w:val="00EB1369"/>
    <w:rsid w:val="00EB4088"/>
    <w:rsid w:val="00EE2805"/>
    <w:rsid w:val="00F06AFC"/>
    <w:rsid w:val="00F14F71"/>
    <w:rsid w:val="00F160E1"/>
    <w:rsid w:val="00F212B4"/>
    <w:rsid w:val="00F457AE"/>
    <w:rsid w:val="00F64EAF"/>
    <w:rsid w:val="00F75AD2"/>
    <w:rsid w:val="00F81859"/>
    <w:rsid w:val="00F94A1B"/>
    <w:rsid w:val="00FA15F3"/>
    <w:rsid w:val="00FB1408"/>
    <w:rsid w:val="00FB512A"/>
    <w:rsid w:val="00FD6849"/>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 w:type="character" w:styleId="Odkaznakoment">
    <w:name w:val="annotation reference"/>
    <w:uiPriority w:val="99"/>
    <w:semiHidden/>
    <w:unhideWhenUsed/>
    <w:rsid w:val="008D4A82"/>
    <w:rPr>
      <w:sz w:val="16"/>
      <w:szCs w:val="16"/>
    </w:rPr>
  </w:style>
  <w:style w:type="paragraph" w:styleId="Textkomente">
    <w:name w:val="annotation text"/>
    <w:basedOn w:val="Normln"/>
    <w:link w:val="TextkomenteChar"/>
    <w:uiPriority w:val="99"/>
    <w:semiHidden/>
    <w:unhideWhenUsed/>
    <w:rsid w:val="008D4A82"/>
    <w:rPr>
      <w:sz w:val="20"/>
      <w:szCs w:val="20"/>
    </w:rPr>
  </w:style>
  <w:style w:type="character" w:customStyle="1" w:styleId="TextkomenteChar">
    <w:name w:val="Text komentáře Char"/>
    <w:basedOn w:val="Standardnpsmoodstavce"/>
    <w:link w:val="Textkomente"/>
    <w:uiPriority w:val="99"/>
    <w:semiHidden/>
    <w:rsid w:val="008D4A82"/>
    <w:rPr>
      <w:lang w:val="cs-CZ" w:eastAsia="en-US"/>
    </w:rPr>
  </w:style>
  <w:style w:type="paragraph" w:styleId="Textbubliny">
    <w:name w:val="Balloon Text"/>
    <w:basedOn w:val="Normln"/>
    <w:link w:val="TextbublinyChar"/>
    <w:uiPriority w:val="99"/>
    <w:semiHidden/>
    <w:unhideWhenUsed/>
    <w:rsid w:val="008D4A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4A82"/>
    <w:rPr>
      <w:rFonts w:ascii="Segoe UI" w:hAnsi="Segoe UI" w:cs="Segoe UI"/>
      <w:sz w:val="18"/>
      <w:szCs w:val="1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484131478">
      <w:bodyDiv w:val="1"/>
      <w:marLeft w:val="0"/>
      <w:marRight w:val="0"/>
      <w:marTop w:val="0"/>
      <w:marBottom w:val="0"/>
      <w:divBdr>
        <w:top w:val="none" w:sz="0" w:space="0" w:color="auto"/>
        <w:left w:val="none" w:sz="0" w:space="0" w:color="auto"/>
        <w:bottom w:val="none" w:sz="0" w:space="0" w:color="auto"/>
        <w:right w:val="none" w:sz="0" w:space="0" w:color="auto"/>
      </w:divBdr>
    </w:div>
    <w:div w:id="570312618">
      <w:bodyDiv w:val="1"/>
      <w:marLeft w:val="0"/>
      <w:marRight w:val="0"/>
      <w:marTop w:val="0"/>
      <w:marBottom w:val="0"/>
      <w:divBdr>
        <w:top w:val="none" w:sz="0" w:space="0" w:color="auto"/>
        <w:left w:val="none" w:sz="0" w:space="0" w:color="auto"/>
        <w:bottom w:val="none" w:sz="0" w:space="0" w:color="auto"/>
        <w:right w:val="none" w:sz="0" w:space="0" w:color="auto"/>
      </w:divBdr>
      <w:divsChild>
        <w:div w:id="2107115053">
          <w:marLeft w:val="0"/>
          <w:marRight w:val="0"/>
          <w:marTop w:val="0"/>
          <w:marBottom w:val="0"/>
          <w:divBdr>
            <w:top w:val="none" w:sz="0" w:space="0" w:color="auto"/>
            <w:left w:val="none" w:sz="0" w:space="0" w:color="auto"/>
            <w:bottom w:val="none" w:sz="0" w:space="0" w:color="auto"/>
            <w:right w:val="none" w:sz="0" w:space="0" w:color="auto"/>
          </w:divBdr>
        </w:div>
        <w:div w:id="1686898813">
          <w:marLeft w:val="0"/>
          <w:marRight w:val="0"/>
          <w:marTop w:val="0"/>
          <w:marBottom w:val="0"/>
          <w:divBdr>
            <w:top w:val="none" w:sz="0" w:space="0" w:color="auto"/>
            <w:left w:val="none" w:sz="0" w:space="0" w:color="auto"/>
            <w:bottom w:val="none" w:sz="0" w:space="0" w:color="auto"/>
            <w:right w:val="none" w:sz="0" w:space="0" w:color="auto"/>
          </w:divBdr>
        </w:div>
        <w:div w:id="447772367">
          <w:marLeft w:val="0"/>
          <w:marRight w:val="0"/>
          <w:marTop w:val="0"/>
          <w:marBottom w:val="0"/>
          <w:divBdr>
            <w:top w:val="none" w:sz="0" w:space="0" w:color="auto"/>
            <w:left w:val="none" w:sz="0" w:space="0" w:color="auto"/>
            <w:bottom w:val="none" w:sz="0" w:space="0" w:color="auto"/>
            <w:right w:val="none" w:sz="0" w:space="0" w:color="auto"/>
          </w:divBdr>
        </w:div>
        <w:div w:id="26101455">
          <w:marLeft w:val="0"/>
          <w:marRight w:val="0"/>
          <w:marTop w:val="0"/>
          <w:marBottom w:val="0"/>
          <w:divBdr>
            <w:top w:val="none" w:sz="0" w:space="0" w:color="auto"/>
            <w:left w:val="none" w:sz="0" w:space="0" w:color="auto"/>
            <w:bottom w:val="none" w:sz="0" w:space="0" w:color="auto"/>
            <w:right w:val="none" w:sz="0" w:space="0" w:color="auto"/>
          </w:divBdr>
        </w:div>
        <w:div w:id="302395953">
          <w:marLeft w:val="0"/>
          <w:marRight w:val="0"/>
          <w:marTop w:val="0"/>
          <w:marBottom w:val="0"/>
          <w:divBdr>
            <w:top w:val="none" w:sz="0" w:space="0" w:color="auto"/>
            <w:left w:val="none" w:sz="0" w:space="0" w:color="auto"/>
            <w:bottom w:val="none" w:sz="0" w:space="0" w:color="auto"/>
            <w:right w:val="none" w:sz="0" w:space="0" w:color="auto"/>
          </w:divBdr>
        </w:div>
        <w:div w:id="302806793">
          <w:marLeft w:val="0"/>
          <w:marRight w:val="0"/>
          <w:marTop w:val="0"/>
          <w:marBottom w:val="0"/>
          <w:divBdr>
            <w:top w:val="none" w:sz="0" w:space="0" w:color="auto"/>
            <w:left w:val="none" w:sz="0" w:space="0" w:color="auto"/>
            <w:bottom w:val="none" w:sz="0" w:space="0" w:color="auto"/>
            <w:right w:val="none" w:sz="0" w:space="0" w:color="auto"/>
          </w:divBdr>
        </w:div>
        <w:div w:id="1252618259">
          <w:marLeft w:val="0"/>
          <w:marRight w:val="0"/>
          <w:marTop w:val="0"/>
          <w:marBottom w:val="0"/>
          <w:divBdr>
            <w:top w:val="none" w:sz="0" w:space="0" w:color="auto"/>
            <w:left w:val="none" w:sz="0" w:space="0" w:color="auto"/>
            <w:bottom w:val="none" w:sz="0" w:space="0" w:color="auto"/>
            <w:right w:val="none" w:sz="0" w:space="0" w:color="auto"/>
          </w:divBdr>
        </w:div>
      </w:divsChild>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tka.hadova@tul.cz" TargetMode="External"/><Relationship Id="rId3" Type="http://schemas.openxmlformats.org/officeDocument/2006/relationships/settings" Target="settings.xml"/><Relationship Id="rId7" Type="http://schemas.openxmlformats.org/officeDocument/2006/relationships/hyperlink" Target="mailto:eva.sirova@tul.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68</TotalTime>
  <Pages>8</Pages>
  <Words>2417</Words>
  <Characters>14265</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Macháčková Vendula Ing. MSc. Ph.D.</cp:lastModifiedBy>
  <cp:revision>12</cp:revision>
  <cp:lastPrinted>2016-11-22T16:42:00Z</cp:lastPrinted>
  <dcterms:created xsi:type="dcterms:W3CDTF">2018-10-09T08:16:00Z</dcterms:created>
  <dcterms:modified xsi:type="dcterms:W3CDTF">2018-10-09T09:31:00Z</dcterms:modified>
</cp:coreProperties>
</file>